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660" w:rsidRDefault="00EF7660" w:rsidP="00EF7660">
      <w:pPr>
        <w:spacing w:after="0"/>
        <w:jc w:val="both"/>
      </w:pPr>
      <w:bookmarkStart w:id="0" w:name="_GoBack"/>
      <w:bookmarkEnd w:id="0"/>
    </w:p>
    <w:p w:rsidR="00EF7660" w:rsidRDefault="007D232B" w:rsidP="007D232B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3583304</wp:posOffset>
                </wp:positionH>
                <wp:positionV relativeFrom="paragraph">
                  <wp:posOffset>110490</wp:posOffset>
                </wp:positionV>
                <wp:extent cx="3286125" cy="1114425"/>
                <wp:effectExtent l="76200" t="38100" r="104775" b="123825"/>
                <wp:wrapNone/>
                <wp:docPr id="26" name="Rectangle à coins arrond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111442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5C33" w:rsidRDefault="00225C33" w:rsidP="007D232B">
                            <w:pPr>
                              <w:jc w:val="center"/>
                            </w:pPr>
                            <w:r>
                              <w:t>Lycée Professionnel</w:t>
                            </w:r>
                          </w:p>
                          <w:p w:rsidR="00225C33" w:rsidRDefault="00225C33" w:rsidP="007D232B">
                            <w:pPr>
                              <w:jc w:val="center"/>
                            </w:pPr>
                            <w:r>
                              <w:t>Pôle Tertiaire</w:t>
                            </w:r>
                          </w:p>
                          <w:p w:rsidR="00225C33" w:rsidRDefault="00225C33" w:rsidP="007D232B">
                            <w:pPr>
                              <w:jc w:val="center"/>
                            </w:pPr>
                            <w:r>
                              <w:t>Baccalauréat Professionnel Gestion-Administration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6" o:spid="_x0000_s1026" style="position:absolute;margin-left:282.15pt;margin-top:8.7pt;width:258.75pt;height:87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225C33" w:rsidRDefault="00225C33" w:rsidP="007D232B">
                      <w:pPr>
                        <w:jc w:val="center"/>
                      </w:pPr>
                      <w:r>
                        <w:t>Lycée Professionnel</w:t>
                      </w:r>
                    </w:p>
                    <w:p w:rsidR="00225C33" w:rsidRDefault="00225C33" w:rsidP="007D232B">
                      <w:pPr>
                        <w:jc w:val="center"/>
                      </w:pPr>
                      <w:r>
                        <w:t>Pôle Tertiaire</w:t>
                      </w:r>
                    </w:p>
                    <w:p w:rsidR="00225C33" w:rsidRDefault="00225C33" w:rsidP="007D232B">
                      <w:pPr>
                        <w:jc w:val="center"/>
                      </w:pPr>
                      <w:r>
                        <w:t>Baccalauréat Professionnel Gestion-Administration</w:t>
                      </w:r>
                    </w:p>
                  </w:txbxContent>
                </v:textbox>
              </v:roundrect>
            </w:pict>
          </mc:Fallback>
        </mc:AlternateContent>
      </w:r>
      <w:r w:rsidR="000F4032">
        <w:rPr>
          <w:noProof/>
          <w:lang w:eastAsia="fr-FR"/>
        </w:rPr>
        <w:drawing>
          <wp:inline distT="0" distB="0" distL="0" distR="0" wp14:anchorId="3138A6D4" wp14:editId="166699E2">
            <wp:extent cx="2741295" cy="1078230"/>
            <wp:effectExtent l="0" t="0" r="1905" b="7620"/>
            <wp:docPr id="23" name="il_fi" descr="http://www.sitedesmarques.com/images/logo/187/318495-louise-michel-greno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itedesmarques.com/images/logo/187/318495-louise-michel-grenobl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DE6" w:rsidRDefault="00682DE6" w:rsidP="00EF7660">
      <w:pPr>
        <w:spacing w:after="0"/>
        <w:jc w:val="both"/>
      </w:pPr>
    </w:p>
    <w:p w:rsidR="00260903" w:rsidRDefault="00260903" w:rsidP="00EF7660">
      <w:pPr>
        <w:spacing w:after="0"/>
        <w:jc w:val="both"/>
      </w:pPr>
    </w:p>
    <w:p w:rsidR="00EF2361" w:rsidRDefault="00EF2361" w:rsidP="00EF7660">
      <w:pPr>
        <w:spacing w:after="0"/>
        <w:jc w:val="both"/>
      </w:pPr>
    </w:p>
    <w:p w:rsidR="00B75195" w:rsidRDefault="00B75195" w:rsidP="00EF7660">
      <w:pPr>
        <w:spacing w:after="0"/>
        <w:jc w:val="both"/>
      </w:pPr>
    </w:p>
    <w:p w:rsidR="00260903" w:rsidRDefault="00260903" w:rsidP="00EF7660">
      <w:pPr>
        <w:spacing w:after="0"/>
        <w:jc w:val="both"/>
      </w:pPr>
    </w:p>
    <w:p w:rsidR="00260903" w:rsidRPr="00EF2361" w:rsidRDefault="00EF2361" w:rsidP="000F4032">
      <w:pPr>
        <w:spacing w:after="0"/>
        <w:jc w:val="center"/>
        <w:rPr>
          <w:b/>
          <w:sz w:val="72"/>
          <w:szCs w:val="72"/>
        </w:rPr>
      </w:pPr>
      <w:r w:rsidRPr="00EF2361">
        <w:rPr>
          <w:b/>
          <w:sz w:val="72"/>
          <w:szCs w:val="72"/>
        </w:rPr>
        <w:t>SC</w:t>
      </w:r>
      <w:r>
        <w:rPr>
          <w:b/>
          <w:sz w:val="72"/>
          <w:szCs w:val="72"/>
        </w:rPr>
        <w:t>É</w:t>
      </w:r>
      <w:r w:rsidRPr="00EF2361">
        <w:rPr>
          <w:b/>
          <w:sz w:val="72"/>
          <w:szCs w:val="72"/>
        </w:rPr>
        <w:t>NARIO P</w:t>
      </w:r>
      <w:r>
        <w:rPr>
          <w:b/>
          <w:sz w:val="72"/>
          <w:szCs w:val="72"/>
        </w:rPr>
        <w:t>É</w:t>
      </w:r>
      <w:r w:rsidRPr="00EF2361">
        <w:rPr>
          <w:b/>
          <w:sz w:val="72"/>
          <w:szCs w:val="72"/>
        </w:rPr>
        <w:t>DAGOGIQUE</w:t>
      </w:r>
    </w:p>
    <w:p w:rsidR="00EF2361" w:rsidRDefault="00EF2361" w:rsidP="000F4032">
      <w:pPr>
        <w:spacing w:after="0"/>
        <w:jc w:val="center"/>
      </w:pPr>
    </w:p>
    <w:p w:rsidR="00EF2361" w:rsidRDefault="00EF2361" w:rsidP="000F4032">
      <w:pPr>
        <w:spacing w:after="0"/>
        <w:jc w:val="center"/>
      </w:pPr>
    </w:p>
    <w:p w:rsidR="00260903" w:rsidRDefault="00260903" w:rsidP="00EF7660">
      <w:pPr>
        <w:spacing w:after="0"/>
        <w:jc w:val="both"/>
      </w:pPr>
    </w:p>
    <w:p w:rsidR="00260903" w:rsidRDefault="00260903" w:rsidP="00EF7660">
      <w:pPr>
        <w:spacing w:after="0"/>
        <w:jc w:val="both"/>
      </w:pPr>
    </w:p>
    <w:p w:rsidR="00260903" w:rsidRDefault="00260903" w:rsidP="00EF7660">
      <w:pPr>
        <w:spacing w:after="0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F0457F" wp14:editId="09A6EB7D">
                <wp:simplePos x="0" y="0"/>
                <wp:positionH relativeFrom="column">
                  <wp:posOffset>297180</wp:posOffset>
                </wp:positionH>
                <wp:positionV relativeFrom="paragraph">
                  <wp:posOffset>76834</wp:posOffset>
                </wp:positionV>
                <wp:extent cx="5791200" cy="3000375"/>
                <wp:effectExtent l="0" t="304800" r="0" b="714375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3000375"/>
                        </a:xfrm>
                        <a:prstGeom prst="roundRect">
                          <a:avLst/>
                        </a:prstGeom>
                        <a:ln w="571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perspectiveContrastingLeftFacing"/>
                          <a:lightRig rig="threePt" dir="t"/>
                        </a:scene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C33" w:rsidRPr="00442D0D" w:rsidRDefault="00225C33" w:rsidP="00442D0D">
                            <w:pPr>
                              <w:jc w:val="center"/>
                              <w:rPr>
                                <w:b/>
                                <w:color w:val="000000"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</w:pPr>
                            <w:r w:rsidRPr="00EF2361">
                              <w:rPr>
                                <w:b/>
                                <w:color w:val="000000"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 xml:space="preserve">LES </w:t>
                            </w:r>
                            <w:r>
                              <w:rPr>
                                <w:b/>
                                <w:color w:val="000000"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 xml:space="preserve">ACTUS DES </w:t>
                            </w:r>
                            <w:r w:rsidRPr="00EF2361">
                              <w:rPr>
                                <w:b/>
                                <w:color w:val="000000"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>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" o:spid="_x0000_s1027" style="position:absolute;left:0;text-align:left;margin-left:23.4pt;margin-top:6.05pt;width:456pt;height:23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" fillcolor="white [3201]" strokecolor="#a5a5a5 [2092]" strokeweight="4.5pt">
                <v:textbox>
                  <w:txbxContent>
                    <w:p w:rsidR="00225C33" w:rsidRPr="00442D0D" w:rsidRDefault="00225C33" w:rsidP="00442D0D">
                      <w:pPr>
                        <w:jc w:val="center"/>
                        <w:rPr>
                          <w:b/>
                          <w:color w:val="000000"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</w:pPr>
                      <w:r w:rsidRPr="00EF2361">
                        <w:rPr>
                          <w:b/>
                          <w:color w:val="000000"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 xml:space="preserve">LES </w:t>
                      </w:r>
                      <w:r>
                        <w:rPr>
                          <w:b/>
                          <w:color w:val="000000"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 xml:space="preserve">ACTUS DES </w:t>
                      </w:r>
                      <w:r w:rsidRPr="00EF2361">
                        <w:rPr>
                          <w:b/>
                          <w:color w:val="000000"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>GA</w:t>
                      </w:r>
                    </w:p>
                  </w:txbxContent>
                </v:textbox>
              </v:roundrect>
            </w:pict>
          </mc:Fallback>
        </mc:AlternateContent>
      </w:r>
    </w:p>
    <w:p w:rsidR="00260903" w:rsidRDefault="00260903" w:rsidP="00EF7660">
      <w:pPr>
        <w:spacing w:after="0"/>
        <w:jc w:val="both"/>
      </w:pPr>
    </w:p>
    <w:p w:rsidR="00260903" w:rsidRDefault="00260903" w:rsidP="00EF7660">
      <w:pPr>
        <w:spacing w:after="0"/>
        <w:jc w:val="both"/>
      </w:pPr>
    </w:p>
    <w:p w:rsidR="00621405" w:rsidRDefault="00621405" w:rsidP="00EF7660">
      <w:pPr>
        <w:spacing w:after="0"/>
        <w:jc w:val="both"/>
      </w:pPr>
    </w:p>
    <w:p w:rsidR="00621405" w:rsidRDefault="00621405" w:rsidP="00EF7660">
      <w:pPr>
        <w:spacing w:after="0"/>
        <w:jc w:val="both"/>
      </w:pPr>
    </w:p>
    <w:p w:rsidR="00260903" w:rsidRDefault="00260903" w:rsidP="00EF7660">
      <w:pPr>
        <w:spacing w:after="0"/>
        <w:jc w:val="both"/>
      </w:pPr>
    </w:p>
    <w:p w:rsidR="00260903" w:rsidRDefault="00260903" w:rsidP="00EF7660">
      <w:pPr>
        <w:spacing w:after="0"/>
        <w:jc w:val="both"/>
      </w:pPr>
    </w:p>
    <w:p w:rsidR="00260903" w:rsidRDefault="00260903" w:rsidP="00EF7660">
      <w:pPr>
        <w:spacing w:after="0"/>
        <w:jc w:val="both"/>
      </w:pPr>
    </w:p>
    <w:p w:rsidR="00260903" w:rsidRDefault="00260903" w:rsidP="00EF7660">
      <w:pPr>
        <w:spacing w:after="0"/>
        <w:jc w:val="both"/>
      </w:pPr>
    </w:p>
    <w:p w:rsidR="00260903" w:rsidRDefault="00260903" w:rsidP="00EF7660">
      <w:pPr>
        <w:spacing w:after="0"/>
        <w:jc w:val="both"/>
      </w:pPr>
    </w:p>
    <w:p w:rsidR="00260903" w:rsidRDefault="00260903" w:rsidP="00EF7660">
      <w:pPr>
        <w:spacing w:after="0"/>
        <w:jc w:val="both"/>
      </w:pPr>
    </w:p>
    <w:p w:rsidR="00260903" w:rsidRDefault="00260903" w:rsidP="00EF7660">
      <w:pPr>
        <w:spacing w:after="0"/>
        <w:jc w:val="both"/>
      </w:pPr>
    </w:p>
    <w:p w:rsidR="00260903" w:rsidRDefault="00260903" w:rsidP="00EF7660">
      <w:pPr>
        <w:spacing w:after="0"/>
        <w:jc w:val="both"/>
      </w:pPr>
    </w:p>
    <w:p w:rsidR="00260903" w:rsidRDefault="00260903" w:rsidP="00EF7660">
      <w:pPr>
        <w:spacing w:after="0"/>
        <w:jc w:val="both"/>
      </w:pPr>
    </w:p>
    <w:p w:rsidR="00260903" w:rsidRDefault="00260903" w:rsidP="00EF7660">
      <w:pPr>
        <w:spacing w:after="0"/>
        <w:jc w:val="both"/>
      </w:pPr>
    </w:p>
    <w:p w:rsidR="00260903" w:rsidRDefault="00260903" w:rsidP="00EF7660">
      <w:pPr>
        <w:spacing w:after="0"/>
        <w:jc w:val="both"/>
      </w:pPr>
    </w:p>
    <w:p w:rsidR="00260903" w:rsidRDefault="00260903" w:rsidP="00EF7660">
      <w:pPr>
        <w:spacing w:after="0"/>
        <w:jc w:val="both"/>
      </w:pPr>
    </w:p>
    <w:p w:rsidR="00621405" w:rsidRDefault="00621405" w:rsidP="00EF7660">
      <w:pPr>
        <w:spacing w:after="0"/>
        <w:jc w:val="both"/>
      </w:pPr>
    </w:p>
    <w:p w:rsidR="007D232B" w:rsidRDefault="007D232B" w:rsidP="00EF7660">
      <w:pPr>
        <w:spacing w:after="0"/>
        <w:jc w:val="both"/>
      </w:pPr>
    </w:p>
    <w:p w:rsidR="007D232B" w:rsidRDefault="007D232B" w:rsidP="00EF7660">
      <w:pPr>
        <w:spacing w:after="0"/>
        <w:jc w:val="both"/>
      </w:pPr>
    </w:p>
    <w:p w:rsidR="007D232B" w:rsidRDefault="007D232B" w:rsidP="00EF7660">
      <w:pPr>
        <w:spacing w:after="0"/>
        <w:jc w:val="both"/>
      </w:pPr>
    </w:p>
    <w:p w:rsidR="007D232B" w:rsidRDefault="007D232B" w:rsidP="007D232B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3AC7FE74" wp14:editId="2579776B">
            <wp:extent cx="1416122" cy="1080000"/>
            <wp:effectExtent l="0" t="0" r="0" b="635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11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LightScreen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12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FE6FE17" wp14:editId="1BAE975E">
            <wp:extent cx="1416122" cy="1080000"/>
            <wp:effectExtent l="0" t="0" r="0" b="635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13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Glas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12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3F1B0EA" wp14:editId="3A1CCA97">
            <wp:extent cx="1416122" cy="1080000"/>
            <wp:effectExtent l="0" t="0" r="0" b="635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14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aintBrus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12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D94C490" wp14:editId="4F45D3FA">
            <wp:extent cx="1416122" cy="1080000"/>
            <wp:effectExtent l="0" t="0" r="0" b="635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15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12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405" w:rsidRDefault="00621405" w:rsidP="00EF7660">
      <w:pPr>
        <w:spacing w:after="0"/>
        <w:jc w:val="both"/>
      </w:pPr>
    </w:p>
    <w:p w:rsidR="00621405" w:rsidRDefault="00621405">
      <w:r>
        <w:br w:type="page"/>
      </w:r>
    </w:p>
    <w:p w:rsidR="00B75195" w:rsidRPr="00B75195" w:rsidRDefault="00B75195" w:rsidP="00B75195">
      <w:pPr>
        <w:spacing w:after="0"/>
        <w:jc w:val="center"/>
        <w:rPr>
          <w:b/>
          <w:sz w:val="48"/>
          <w:szCs w:val="48"/>
        </w:rPr>
      </w:pPr>
      <w:r w:rsidRPr="00B75195">
        <w:rPr>
          <w:b/>
          <w:sz w:val="48"/>
          <w:szCs w:val="48"/>
        </w:rPr>
        <w:lastRenderedPageBreak/>
        <w:t>PR</w:t>
      </w:r>
      <w:r w:rsidR="007908F4">
        <w:rPr>
          <w:b/>
          <w:sz w:val="48"/>
          <w:szCs w:val="48"/>
        </w:rPr>
        <w:t>É</w:t>
      </w:r>
      <w:r w:rsidRPr="00B75195">
        <w:rPr>
          <w:b/>
          <w:sz w:val="48"/>
          <w:szCs w:val="48"/>
        </w:rPr>
        <w:t>SENTATION ET OBJECTIFS</w:t>
      </w:r>
    </w:p>
    <w:p w:rsidR="005F5E9C" w:rsidRDefault="005F5E9C" w:rsidP="00EF7660">
      <w:pPr>
        <w:spacing w:after="0"/>
        <w:jc w:val="both"/>
      </w:pPr>
    </w:p>
    <w:p w:rsidR="00B75195" w:rsidRDefault="00B75195" w:rsidP="00EF7660">
      <w:pPr>
        <w:spacing w:after="0"/>
        <w:jc w:val="both"/>
      </w:pPr>
    </w:p>
    <w:p w:rsidR="00EF7660" w:rsidRDefault="00EF7660" w:rsidP="00EF7660">
      <w:pPr>
        <w:spacing w:after="0"/>
        <w:jc w:val="both"/>
      </w:pPr>
      <w:r>
        <w:t>Dans le cadre de votre formation en baccalauréat professionnel Gestion-Administration, vos enseignants vous proposent de travailler à l’élaboration d’un journal dont l’objectif est de faire découvrir et de mettre en valeur de votre filière de formation.</w:t>
      </w:r>
    </w:p>
    <w:p w:rsidR="00EF7660" w:rsidRDefault="00EF7660" w:rsidP="00EF7660">
      <w:pPr>
        <w:spacing w:after="0"/>
        <w:jc w:val="both"/>
      </w:pPr>
    </w:p>
    <w:p w:rsidR="00EF7660" w:rsidRPr="00F41C28" w:rsidRDefault="00EF7660" w:rsidP="00EF7660">
      <w:pPr>
        <w:spacing w:after="0"/>
        <w:jc w:val="both"/>
        <w:rPr>
          <w:b/>
          <w:sz w:val="28"/>
          <w:szCs w:val="28"/>
        </w:rPr>
      </w:pPr>
      <w:r w:rsidRPr="00F41C28">
        <w:rPr>
          <w:b/>
          <w:sz w:val="28"/>
          <w:szCs w:val="28"/>
        </w:rPr>
        <w:t>Pourquoi vous impliquer dans ce projet ?</w:t>
      </w:r>
    </w:p>
    <w:p w:rsidR="00EF7660" w:rsidRDefault="00EF7660" w:rsidP="00EF7660">
      <w:pPr>
        <w:spacing w:after="0"/>
        <w:jc w:val="both"/>
      </w:pPr>
    </w:p>
    <w:p w:rsidR="00EF7660" w:rsidRDefault="00EF7660" w:rsidP="00EF7660">
      <w:pPr>
        <w:spacing w:after="0"/>
        <w:jc w:val="both"/>
      </w:pPr>
      <w:r>
        <w:t>Ce journal, à mi-chemin entre le journal lycéen et le journal de filière, vous permettra de développer de multiples compétences professionnelles comme par exemple :</w:t>
      </w:r>
    </w:p>
    <w:p w:rsidR="00515E82" w:rsidRDefault="00515E82" w:rsidP="00EF7660">
      <w:pPr>
        <w:spacing w:after="0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5069205</wp:posOffset>
                </wp:positionH>
                <wp:positionV relativeFrom="paragraph">
                  <wp:posOffset>167005</wp:posOffset>
                </wp:positionV>
                <wp:extent cx="1809750" cy="1857375"/>
                <wp:effectExtent l="0" t="0" r="19050" b="28575"/>
                <wp:wrapNone/>
                <wp:docPr id="21" name="Carré corné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857375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C33" w:rsidRPr="008A3F0C" w:rsidRDefault="00225C33" w:rsidP="008A3F0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A3F0C">
                              <w:rPr>
                                <w:b/>
                                <w:sz w:val="32"/>
                                <w:szCs w:val="32"/>
                              </w:rPr>
                              <w:t>Compétences professionnelles contenues dans le référentiel de votre ba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</w:t>
                            </w:r>
                            <w:r w:rsidRPr="008A3F0C">
                              <w:rPr>
                                <w:b/>
                                <w:sz w:val="32"/>
                                <w:szCs w:val="32"/>
                              </w:rPr>
                              <w:t>calauréat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Carré corné 21" o:spid="_x0000_s1028" type="#_x0000_t65" style="position:absolute;left:0;text-align:left;margin-left:399.15pt;margin-top:13.15pt;width:142.5pt;height:146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" adj="18000" fillcolor="white [3201]" strokecolor="#f79646 [3209]" strokeweight="2pt">
                <v:textbox>
                  <w:txbxContent>
                    <w:p w:rsidR="00225C33" w:rsidRPr="008A3F0C" w:rsidRDefault="00225C33" w:rsidP="008A3F0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8A3F0C">
                        <w:rPr>
                          <w:b/>
                          <w:sz w:val="32"/>
                          <w:szCs w:val="32"/>
                        </w:rPr>
                        <w:t>Compétences professionnelles contenues dans le référentiel de votre ba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c</w:t>
                      </w:r>
                      <w:r w:rsidRPr="008A3F0C">
                        <w:rPr>
                          <w:b/>
                          <w:sz w:val="32"/>
                          <w:szCs w:val="32"/>
                        </w:rPr>
                        <w:t>calauréat</w:t>
                      </w:r>
                    </w:p>
                  </w:txbxContent>
                </v:textbox>
              </v:shape>
            </w:pict>
          </mc:Fallback>
        </mc:AlternateContent>
      </w:r>
    </w:p>
    <w:p w:rsidR="00EF7660" w:rsidRDefault="00EF7660" w:rsidP="00EF7660">
      <w:pPr>
        <w:pStyle w:val="Paragraphedeliste"/>
        <w:numPr>
          <w:ilvl w:val="0"/>
          <w:numId w:val="2"/>
        </w:numPr>
        <w:spacing w:after="0"/>
        <w:jc w:val="both"/>
      </w:pPr>
      <w:r>
        <w:t>Collecter, rechercher, trier des informations</w:t>
      </w:r>
      <w:r w:rsidR="00BD4175">
        <w:t>,</w:t>
      </w:r>
    </w:p>
    <w:p w:rsidR="00EF7660" w:rsidRDefault="00EF7660" w:rsidP="00EF7660">
      <w:pPr>
        <w:pStyle w:val="Paragraphedeliste"/>
        <w:numPr>
          <w:ilvl w:val="0"/>
          <w:numId w:val="2"/>
        </w:numPr>
        <w:spacing w:after="0"/>
        <w:jc w:val="both"/>
      </w:pPr>
      <w:r>
        <w:t>Vérifier leur fiabilité</w:t>
      </w:r>
      <w:r w:rsidR="00BD4175">
        <w:t>,</w:t>
      </w:r>
    </w:p>
    <w:p w:rsidR="00BD4175" w:rsidRDefault="00515E82" w:rsidP="00EF7660">
      <w:pPr>
        <w:pStyle w:val="Paragraphedeliste"/>
        <w:numPr>
          <w:ilvl w:val="0"/>
          <w:numId w:val="2"/>
        </w:numPr>
        <w:spacing w:after="0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DCD8D9" wp14:editId="5577AD62">
                <wp:simplePos x="0" y="0"/>
                <wp:positionH relativeFrom="column">
                  <wp:posOffset>4078605</wp:posOffset>
                </wp:positionH>
                <wp:positionV relativeFrom="paragraph">
                  <wp:posOffset>53340</wp:posOffset>
                </wp:positionV>
                <wp:extent cx="914400" cy="561975"/>
                <wp:effectExtent l="76200" t="38100" r="76200" b="123825"/>
                <wp:wrapNone/>
                <wp:docPr id="18" name="Flèche droite rayé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61975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Flèche droite rayée 18" o:spid="_x0000_s1026" type="#_x0000_t93" style="position:absolute;margin-left:321.15pt;margin-top:4.2pt;width:1in;height:44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" adj="14963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EF7660">
        <w:t>Rédiger des articles</w:t>
      </w:r>
      <w:r w:rsidR="00BD4175">
        <w:t xml:space="preserve"> de façon professionnelle,</w:t>
      </w:r>
    </w:p>
    <w:p w:rsidR="00EF7660" w:rsidRDefault="00B75195" w:rsidP="00EF7660">
      <w:pPr>
        <w:pStyle w:val="Paragraphedeliste"/>
        <w:numPr>
          <w:ilvl w:val="0"/>
          <w:numId w:val="2"/>
        </w:numPr>
        <w:spacing w:after="0"/>
        <w:jc w:val="both"/>
      </w:pPr>
      <w:r>
        <w:t xml:space="preserve">Effectuer un </w:t>
      </w:r>
      <w:r w:rsidR="00BD4175">
        <w:t>travail de mise en page et de présentation,</w:t>
      </w:r>
    </w:p>
    <w:p w:rsidR="00BD4175" w:rsidRDefault="00BD4175" w:rsidP="00EF7660">
      <w:pPr>
        <w:pStyle w:val="Paragraphedeliste"/>
        <w:numPr>
          <w:ilvl w:val="0"/>
          <w:numId w:val="2"/>
        </w:numPr>
        <w:spacing w:after="0"/>
        <w:jc w:val="both"/>
      </w:pPr>
      <w:r>
        <w:t>Participer à un vrai travail collaboratif,</w:t>
      </w:r>
    </w:p>
    <w:p w:rsidR="00BD4175" w:rsidRDefault="00BD4175" w:rsidP="00EF7660">
      <w:pPr>
        <w:pStyle w:val="Paragraphedeliste"/>
        <w:numPr>
          <w:ilvl w:val="0"/>
          <w:numId w:val="2"/>
        </w:numPr>
        <w:spacing w:after="0"/>
        <w:jc w:val="both"/>
      </w:pPr>
      <w:r>
        <w:t>Participer à la mise en place et au déroulement d’un projet,</w:t>
      </w:r>
    </w:p>
    <w:p w:rsidR="00515E82" w:rsidRDefault="00515E82" w:rsidP="00EF7660">
      <w:pPr>
        <w:pStyle w:val="Paragraphedeliste"/>
        <w:numPr>
          <w:ilvl w:val="0"/>
          <w:numId w:val="2"/>
        </w:numPr>
        <w:spacing w:after="0"/>
        <w:jc w:val="both"/>
      </w:pPr>
      <w:r>
        <w:t>Travailler en équipe</w:t>
      </w:r>
    </w:p>
    <w:p w:rsidR="00BD4175" w:rsidRDefault="00BD4175" w:rsidP="00EF7660">
      <w:pPr>
        <w:pStyle w:val="Paragraphedeliste"/>
        <w:numPr>
          <w:ilvl w:val="0"/>
          <w:numId w:val="2"/>
        </w:numPr>
        <w:spacing w:after="0"/>
        <w:jc w:val="both"/>
      </w:pPr>
      <w:proofErr w:type="spellStart"/>
      <w:r>
        <w:t>Etc</w:t>
      </w:r>
      <w:proofErr w:type="spellEnd"/>
      <w:r>
        <w:t xml:space="preserve"> …</w:t>
      </w:r>
    </w:p>
    <w:p w:rsidR="006E596C" w:rsidRDefault="006E596C" w:rsidP="007908F4">
      <w:pPr>
        <w:spacing w:after="0"/>
        <w:ind w:left="360"/>
        <w:jc w:val="both"/>
      </w:pPr>
    </w:p>
    <w:p w:rsidR="000140E2" w:rsidRDefault="000140E2" w:rsidP="007908F4">
      <w:pPr>
        <w:spacing w:after="0"/>
      </w:pPr>
    </w:p>
    <w:p w:rsidR="000E47C4" w:rsidRPr="00F41C28" w:rsidRDefault="003548BE" w:rsidP="007908F4">
      <w:pPr>
        <w:spacing w:after="0"/>
        <w:rPr>
          <w:b/>
          <w:sz w:val="28"/>
          <w:szCs w:val="28"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903EFA" wp14:editId="5ECCE50B">
                <wp:simplePos x="0" y="0"/>
                <wp:positionH relativeFrom="column">
                  <wp:posOffset>4592955</wp:posOffset>
                </wp:positionH>
                <wp:positionV relativeFrom="paragraph">
                  <wp:posOffset>212090</wp:posOffset>
                </wp:positionV>
                <wp:extent cx="1905" cy="4981575"/>
                <wp:effectExtent l="76200" t="19050" r="74295" b="66675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" cy="49815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9" o:spid="_x0000_s1026" style="position:absolute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1.65pt,16.7pt" to="361.8pt,40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" strokecolor="#f79646 [3209]" strokeweight="3pt">
                <v:shadow on="t" color="black" opacity="22937f" origin=",.5" offset="0,.63889mm"/>
              </v:line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7BE58F" wp14:editId="20224A7C">
                <wp:simplePos x="0" y="0"/>
                <wp:positionH relativeFrom="column">
                  <wp:posOffset>2971165</wp:posOffset>
                </wp:positionH>
                <wp:positionV relativeFrom="paragraph">
                  <wp:posOffset>215900</wp:posOffset>
                </wp:positionV>
                <wp:extent cx="1621155" cy="0"/>
                <wp:effectExtent l="57150" t="38100" r="55245" b="9525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115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0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95pt,17pt" to="361.6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" strokecolor="#f79646 [3209]" strokeweight="3pt">
                <v:shadow on="t" color="black" opacity="22937f" origin=",.5" offset="0,.63889mm"/>
              </v:line>
            </w:pict>
          </mc:Fallback>
        </mc:AlternateContent>
      </w:r>
      <w:r w:rsidR="003D0294">
        <w:rPr>
          <w:b/>
          <w:sz w:val="28"/>
          <w:szCs w:val="28"/>
        </w:rPr>
        <w:t xml:space="preserve">Quelles seront vos missions </w:t>
      </w:r>
      <w:r w:rsidR="000E47C4" w:rsidRPr="00F41C28">
        <w:rPr>
          <w:b/>
          <w:sz w:val="28"/>
          <w:szCs w:val="28"/>
        </w:rPr>
        <w:t>?</w:t>
      </w:r>
    </w:p>
    <w:p w:rsidR="000E47C4" w:rsidRDefault="009B6529" w:rsidP="007908F4">
      <w:pPr>
        <w:spacing w:after="0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716F72" wp14:editId="37CD42C7">
                <wp:simplePos x="0" y="0"/>
                <wp:positionH relativeFrom="column">
                  <wp:posOffset>5485447</wp:posOffset>
                </wp:positionH>
                <wp:positionV relativeFrom="paragraph">
                  <wp:posOffset>5398</wp:posOffset>
                </wp:positionV>
                <wp:extent cx="914400" cy="561975"/>
                <wp:effectExtent l="0" t="33338" r="4763" b="119062"/>
                <wp:wrapNone/>
                <wp:docPr id="5" name="Flèche droite rayé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14400" cy="561975"/>
                        </a:xfrm>
                        <a:prstGeom prst="stripedRightArrow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droite rayée 5" o:spid="_x0000_s1026" type="#_x0000_t93" style="position:absolute;margin-left:431.9pt;margin-top:.45pt;width:1in;height:44.25pt;rotation:90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" adj="14963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0E47C4" w:rsidRDefault="001B075C" w:rsidP="00B34577">
      <w:pPr>
        <w:spacing w:after="0"/>
        <w:ind w:right="3968"/>
        <w:jc w:val="both"/>
      </w:pPr>
      <w:r w:rsidRPr="001B075C">
        <w:rPr>
          <w:b/>
        </w:rPr>
        <w:t>MISSION</w:t>
      </w:r>
      <w:r>
        <w:t xml:space="preserve"> </w:t>
      </w:r>
      <w:r w:rsidR="003D0294">
        <w:sym w:font="Wingdings" w:char="F08C"/>
      </w:r>
      <w:r w:rsidR="00B86E34">
        <w:tab/>
      </w:r>
      <w:r w:rsidR="0016655E" w:rsidRPr="00935F46">
        <w:rPr>
          <w:b/>
          <w:color w:val="E36C0A" w:themeColor="accent6" w:themeShade="BF"/>
        </w:rPr>
        <w:t>CRÉER LE CONTENU DE VOTRE JOURNAL</w:t>
      </w:r>
    </w:p>
    <w:p w:rsidR="001B075C" w:rsidRDefault="001B075C" w:rsidP="00B34577">
      <w:pPr>
        <w:spacing w:after="0"/>
        <w:ind w:right="3968"/>
        <w:jc w:val="both"/>
      </w:pPr>
    </w:p>
    <w:p w:rsidR="006D5D2D" w:rsidRDefault="001B075C" w:rsidP="00B34577">
      <w:pPr>
        <w:spacing w:after="0"/>
        <w:ind w:right="3968"/>
        <w:jc w:val="both"/>
      </w:pPr>
      <w:r>
        <w:t>1</w:t>
      </w:r>
      <w:r w:rsidRPr="001B075C">
        <w:rPr>
          <w:vertAlign w:val="superscript"/>
        </w:rPr>
        <w:t>ère</w:t>
      </w:r>
      <w:r w:rsidR="00461775">
        <w:t xml:space="preserve"> étape :</w:t>
      </w:r>
      <w:r w:rsidR="00461775">
        <w:tab/>
      </w:r>
      <w:proofErr w:type="spellStart"/>
      <w:r w:rsidR="006D5D2D" w:rsidRPr="007B65C4">
        <w:rPr>
          <w:b/>
          <w:smallCaps/>
        </w:rPr>
        <w:t>D</w:t>
      </w:r>
      <w:r w:rsidR="007B65C4">
        <w:rPr>
          <w:b/>
          <w:smallCaps/>
        </w:rPr>
        <w:t>É</w:t>
      </w:r>
      <w:r w:rsidR="006D5D2D" w:rsidRPr="007B65C4">
        <w:rPr>
          <w:b/>
          <w:smallCaps/>
        </w:rPr>
        <w:t>couvrir</w:t>
      </w:r>
      <w:proofErr w:type="spellEnd"/>
      <w:r w:rsidR="006D5D2D">
        <w:t xml:space="preserve"> un journal lycéen</w:t>
      </w:r>
    </w:p>
    <w:p w:rsidR="006D5D2D" w:rsidRDefault="009B6529" w:rsidP="00B34577">
      <w:pPr>
        <w:spacing w:after="0"/>
        <w:ind w:right="3968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8426E1" wp14:editId="3ED462A6">
                <wp:simplePos x="0" y="0"/>
                <wp:positionH relativeFrom="column">
                  <wp:posOffset>5069205</wp:posOffset>
                </wp:positionH>
                <wp:positionV relativeFrom="paragraph">
                  <wp:posOffset>187960</wp:posOffset>
                </wp:positionV>
                <wp:extent cx="1809750" cy="3219450"/>
                <wp:effectExtent l="0" t="0" r="19050" b="19050"/>
                <wp:wrapNone/>
                <wp:docPr id="3" name="Carré corn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3219450"/>
                        </a:xfrm>
                        <a:prstGeom prst="foldedCorner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C33" w:rsidRPr="008A3F0C" w:rsidRDefault="00225C33" w:rsidP="00B3457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Saisie de fiches passeport pouvant servir de support aux épreuves de baccalauréat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rré corné 3" o:spid="_x0000_s1029" type="#_x0000_t65" style="position:absolute;left:0;text-align:left;margin-left:399.15pt;margin-top:14.8pt;width:142.5pt;height:25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" adj="18000" fillcolor="white [3201]" strokecolor="#f79646 [3209]" strokeweight="2pt">
                <v:textbox>
                  <w:txbxContent>
                    <w:p w:rsidR="00225C33" w:rsidRPr="008A3F0C" w:rsidRDefault="00225C33" w:rsidP="00B34577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Saisie de fiches passeport pouvant servir de support aux épreuves de baccalauréat</w:t>
                      </w:r>
                    </w:p>
                  </w:txbxContent>
                </v:textbox>
              </v:shape>
            </w:pict>
          </mc:Fallback>
        </mc:AlternateContent>
      </w:r>
      <w:r w:rsidR="001B075C">
        <w:t>2</w:t>
      </w:r>
      <w:r w:rsidR="001B075C" w:rsidRPr="001B075C">
        <w:rPr>
          <w:vertAlign w:val="superscript"/>
        </w:rPr>
        <w:t>ème</w:t>
      </w:r>
      <w:r w:rsidR="00461775">
        <w:t xml:space="preserve"> étape :</w:t>
      </w:r>
      <w:r w:rsidR="00461775">
        <w:tab/>
      </w:r>
      <w:r w:rsidR="00F13D79" w:rsidRPr="007B65C4">
        <w:rPr>
          <w:b/>
          <w:smallCaps/>
        </w:rPr>
        <w:t>Comprendre</w:t>
      </w:r>
      <w:r w:rsidR="00F13D79">
        <w:t xml:space="preserve"> l’organisation d’un journal</w:t>
      </w:r>
    </w:p>
    <w:p w:rsidR="00F13D79" w:rsidRDefault="001B075C" w:rsidP="00B34577">
      <w:pPr>
        <w:spacing w:after="0"/>
        <w:ind w:right="3968"/>
        <w:jc w:val="both"/>
      </w:pPr>
      <w:r>
        <w:t>3</w:t>
      </w:r>
      <w:r w:rsidRPr="001B075C">
        <w:rPr>
          <w:vertAlign w:val="superscript"/>
        </w:rPr>
        <w:t>ème</w:t>
      </w:r>
      <w:r w:rsidR="00461775">
        <w:t xml:space="preserve"> étape :</w:t>
      </w:r>
      <w:r w:rsidR="00461775">
        <w:tab/>
      </w:r>
      <w:proofErr w:type="spellStart"/>
      <w:r w:rsidR="00F13D79" w:rsidRPr="007B65C4">
        <w:rPr>
          <w:b/>
          <w:smallCaps/>
        </w:rPr>
        <w:t>D</w:t>
      </w:r>
      <w:r w:rsidR="007B65C4">
        <w:rPr>
          <w:b/>
          <w:smallCaps/>
        </w:rPr>
        <w:t>É</w:t>
      </w:r>
      <w:r w:rsidR="00F13D79" w:rsidRPr="007B65C4">
        <w:rPr>
          <w:b/>
          <w:smallCaps/>
        </w:rPr>
        <w:t>cider</w:t>
      </w:r>
      <w:proofErr w:type="spellEnd"/>
      <w:r w:rsidR="00F13D79">
        <w:t xml:space="preserve"> de ce que l’on fera paraitre</w:t>
      </w:r>
    </w:p>
    <w:p w:rsidR="006D5D2D" w:rsidRDefault="006D5D2D" w:rsidP="00B34577">
      <w:pPr>
        <w:spacing w:after="0"/>
        <w:ind w:right="3968"/>
        <w:jc w:val="both"/>
      </w:pPr>
    </w:p>
    <w:p w:rsidR="003D0294" w:rsidRPr="00B34577" w:rsidRDefault="001B075C" w:rsidP="00B86E34">
      <w:pPr>
        <w:spacing w:after="0"/>
        <w:ind w:left="1416" w:right="3968" w:hanging="1416"/>
        <w:jc w:val="both"/>
        <w:rPr>
          <w:b/>
        </w:rPr>
      </w:pPr>
      <w:r w:rsidRPr="001B075C">
        <w:rPr>
          <w:b/>
        </w:rPr>
        <w:t>MISSION</w:t>
      </w:r>
      <w:r>
        <w:t xml:space="preserve"> </w:t>
      </w:r>
      <w:r w:rsidR="003D0294">
        <w:sym w:font="Wingdings" w:char="F08D"/>
      </w:r>
      <w:r w:rsidR="00B86E34">
        <w:tab/>
      </w:r>
      <w:r w:rsidR="0016655E" w:rsidRPr="00935F46">
        <w:rPr>
          <w:b/>
          <w:color w:val="E36C0A" w:themeColor="accent6" w:themeShade="BF"/>
        </w:rPr>
        <w:t>PRENDRE CONNAISSANCE DE</w:t>
      </w:r>
      <w:r w:rsidRPr="00935F46">
        <w:rPr>
          <w:b/>
          <w:color w:val="E36C0A" w:themeColor="accent6" w:themeShade="BF"/>
        </w:rPr>
        <w:t xml:space="preserve">S </w:t>
      </w:r>
      <w:r w:rsidR="0016655E" w:rsidRPr="00935F46">
        <w:rPr>
          <w:b/>
          <w:color w:val="E36C0A" w:themeColor="accent6" w:themeShade="BF"/>
        </w:rPr>
        <w:t>CONTRAINTES LI</w:t>
      </w:r>
      <w:r w:rsidR="007908F4" w:rsidRPr="00935F46">
        <w:rPr>
          <w:b/>
          <w:color w:val="E36C0A" w:themeColor="accent6" w:themeShade="BF"/>
        </w:rPr>
        <w:t>É</w:t>
      </w:r>
      <w:r w:rsidR="0016655E" w:rsidRPr="00935F46">
        <w:rPr>
          <w:b/>
          <w:color w:val="E36C0A" w:themeColor="accent6" w:themeShade="BF"/>
        </w:rPr>
        <w:t xml:space="preserve">ES </w:t>
      </w:r>
      <w:r w:rsidR="00B34577" w:rsidRPr="00935F46">
        <w:rPr>
          <w:b/>
          <w:color w:val="E36C0A" w:themeColor="accent6" w:themeShade="BF"/>
        </w:rPr>
        <w:t>À</w:t>
      </w:r>
      <w:r w:rsidR="0016655E" w:rsidRPr="00935F46">
        <w:rPr>
          <w:b/>
          <w:color w:val="E36C0A" w:themeColor="accent6" w:themeShade="BF"/>
        </w:rPr>
        <w:t xml:space="preserve"> LA CR</w:t>
      </w:r>
      <w:r w:rsidR="007908F4" w:rsidRPr="00935F46">
        <w:rPr>
          <w:b/>
          <w:color w:val="E36C0A" w:themeColor="accent6" w:themeShade="BF"/>
        </w:rPr>
        <w:t>É</w:t>
      </w:r>
      <w:r w:rsidR="0016655E" w:rsidRPr="00935F46">
        <w:rPr>
          <w:b/>
          <w:color w:val="E36C0A" w:themeColor="accent6" w:themeShade="BF"/>
        </w:rPr>
        <w:t xml:space="preserve">ATION </w:t>
      </w:r>
      <w:r w:rsidR="009A7029" w:rsidRPr="00935F46">
        <w:rPr>
          <w:b/>
          <w:color w:val="E36C0A" w:themeColor="accent6" w:themeShade="BF"/>
        </w:rPr>
        <w:t xml:space="preserve">ET À LA PUBLICATION </w:t>
      </w:r>
      <w:r w:rsidR="0016655E" w:rsidRPr="00935F46">
        <w:rPr>
          <w:b/>
          <w:color w:val="E36C0A" w:themeColor="accent6" w:themeShade="BF"/>
        </w:rPr>
        <w:t>D’UN JOURNAL</w:t>
      </w:r>
    </w:p>
    <w:p w:rsidR="003D0294" w:rsidRDefault="003D0294" w:rsidP="00B34577">
      <w:pPr>
        <w:spacing w:after="0"/>
        <w:ind w:right="3968"/>
        <w:jc w:val="both"/>
      </w:pPr>
    </w:p>
    <w:p w:rsidR="001B075C" w:rsidRDefault="0014317C" w:rsidP="0082363C">
      <w:pPr>
        <w:spacing w:after="0"/>
        <w:ind w:left="1416" w:right="3968" w:hanging="1416"/>
      </w:pPr>
      <w:r>
        <w:t>1</w:t>
      </w:r>
      <w:r w:rsidRPr="0014317C">
        <w:rPr>
          <w:vertAlign w:val="superscript"/>
        </w:rPr>
        <w:t>ère</w:t>
      </w:r>
      <w:r w:rsidR="00461775">
        <w:t xml:space="preserve"> étape :</w:t>
      </w:r>
      <w:r w:rsidR="00461775">
        <w:tab/>
      </w:r>
      <w:proofErr w:type="spellStart"/>
      <w:r w:rsidR="00190414" w:rsidRPr="007B65C4">
        <w:rPr>
          <w:b/>
          <w:smallCaps/>
        </w:rPr>
        <w:t>D</w:t>
      </w:r>
      <w:r w:rsidR="007B65C4">
        <w:rPr>
          <w:b/>
          <w:smallCaps/>
        </w:rPr>
        <w:t>É</w:t>
      </w:r>
      <w:r w:rsidR="00190414" w:rsidRPr="007B65C4">
        <w:rPr>
          <w:b/>
          <w:smallCaps/>
        </w:rPr>
        <w:t>couvrir</w:t>
      </w:r>
      <w:proofErr w:type="spellEnd"/>
      <w:r w:rsidR="00190414">
        <w:t xml:space="preserve"> le droit à l’image, les</w:t>
      </w:r>
      <w:r w:rsidR="0082363C">
        <w:t xml:space="preserve"> droits d’auteurs</w:t>
      </w:r>
      <w:r w:rsidR="00190414">
        <w:t>, la liberté d’expression et ses limites.</w:t>
      </w:r>
    </w:p>
    <w:p w:rsidR="001B075C" w:rsidRDefault="00190414" w:rsidP="00B34577">
      <w:pPr>
        <w:spacing w:after="0"/>
        <w:ind w:right="3968"/>
        <w:jc w:val="both"/>
      </w:pPr>
      <w:r>
        <w:rPr>
          <w:vertAlign w:val="superscript"/>
        </w:rPr>
        <w:t>2</w:t>
      </w:r>
      <w:r w:rsidR="0014317C" w:rsidRPr="0014317C">
        <w:rPr>
          <w:vertAlign w:val="superscript"/>
        </w:rPr>
        <w:t>ème</w:t>
      </w:r>
      <w:r w:rsidR="0014317C">
        <w:t xml:space="preserve"> étape :</w:t>
      </w:r>
      <w:r w:rsidR="006F40A4">
        <w:t xml:space="preserve"> </w:t>
      </w:r>
      <w:r w:rsidR="00461775">
        <w:tab/>
      </w:r>
      <w:proofErr w:type="spellStart"/>
      <w:r w:rsidR="0082363C" w:rsidRPr="007B65C4">
        <w:rPr>
          <w:b/>
          <w:smallCaps/>
        </w:rPr>
        <w:t>D</w:t>
      </w:r>
      <w:r w:rsidR="007B65C4">
        <w:rPr>
          <w:b/>
          <w:smallCaps/>
        </w:rPr>
        <w:t>É</w:t>
      </w:r>
      <w:r w:rsidR="0082363C" w:rsidRPr="007B65C4">
        <w:rPr>
          <w:b/>
          <w:smallCaps/>
        </w:rPr>
        <w:t>couvrir</w:t>
      </w:r>
      <w:proofErr w:type="spellEnd"/>
      <w:r w:rsidR="0082363C">
        <w:t xml:space="preserve"> la responsabilité</w:t>
      </w:r>
    </w:p>
    <w:p w:rsidR="0014317C" w:rsidRDefault="0014317C" w:rsidP="00B34577">
      <w:pPr>
        <w:spacing w:after="0"/>
        <w:ind w:right="3968"/>
        <w:jc w:val="both"/>
      </w:pPr>
    </w:p>
    <w:p w:rsidR="003D0294" w:rsidRPr="00B34577" w:rsidRDefault="001B075C" w:rsidP="00B34577">
      <w:pPr>
        <w:spacing w:after="0"/>
        <w:ind w:right="3968"/>
        <w:jc w:val="both"/>
        <w:rPr>
          <w:b/>
        </w:rPr>
      </w:pPr>
      <w:r w:rsidRPr="001B075C">
        <w:rPr>
          <w:b/>
        </w:rPr>
        <w:t>MISSION</w:t>
      </w:r>
      <w:r>
        <w:t xml:space="preserve"> </w:t>
      </w:r>
      <w:r w:rsidR="003D0294">
        <w:sym w:font="Wingdings" w:char="F08E"/>
      </w:r>
      <w:r w:rsidR="00B86E34">
        <w:tab/>
      </w:r>
      <w:r w:rsidR="009B6A6C" w:rsidRPr="00935F46">
        <w:rPr>
          <w:b/>
          <w:color w:val="E36C0A" w:themeColor="accent6" w:themeShade="BF"/>
        </w:rPr>
        <w:t>R</w:t>
      </w:r>
      <w:r w:rsidR="00B34577" w:rsidRPr="00935F46">
        <w:rPr>
          <w:b/>
          <w:color w:val="E36C0A" w:themeColor="accent6" w:themeShade="BF"/>
        </w:rPr>
        <w:t>É</w:t>
      </w:r>
      <w:r w:rsidR="009B6A6C" w:rsidRPr="00935F46">
        <w:rPr>
          <w:b/>
          <w:color w:val="E36C0A" w:themeColor="accent6" w:themeShade="BF"/>
        </w:rPr>
        <w:t>ALISER LA MAQUETTE DE VOTRE</w:t>
      </w:r>
      <w:r w:rsidR="0016655E" w:rsidRPr="00935F46">
        <w:rPr>
          <w:b/>
          <w:color w:val="E36C0A" w:themeColor="accent6" w:themeShade="BF"/>
        </w:rPr>
        <w:t xml:space="preserve"> JOURNAL</w:t>
      </w:r>
    </w:p>
    <w:p w:rsidR="003D0294" w:rsidRDefault="003D0294" w:rsidP="00B34577">
      <w:pPr>
        <w:spacing w:after="0"/>
        <w:ind w:right="3968"/>
        <w:jc w:val="both"/>
      </w:pPr>
    </w:p>
    <w:p w:rsidR="0014317C" w:rsidRDefault="0014317C" w:rsidP="00B34577">
      <w:pPr>
        <w:spacing w:after="0"/>
        <w:ind w:right="3968"/>
        <w:jc w:val="both"/>
      </w:pPr>
      <w:r>
        <w:t>1</w:t>
      </w:r>
      <w:r w:rsidRPr="001B075C">
        <w:rPr>
          <w:vertAlign w:val="superscript"/>
        </w:rPr>
        <w:t>ère</w:t>
      </w:r>
      <w:r w:rsidR="00461775">
        <w:t xml:space="preserve"> étape :</w:t>
      </w:r>
      <w:r w:rsidR="00461775">
        <w:tab/>
      </w:r>
      <w:r w:rsidR="006F40A4" w:rsidRPr="007B65C4">
        <w:rPr>
          <w:b/>
          <w:smallCaps/>
        </w:rPr>
        <w:t>Mettre</w:t>
      </w:r>
      <w:r w:rsidR="006F40A4">
        <w:t xml:space="preserve"> en place une </w:t>
      </w:r>
      <w:r w:rsidR="009B6A6C">
        <w:t>charte graphique</w:t>
      </w:r>
    </w:p>
    <w:p w:rsidR="0014317C" w:rsidRDefault="0014317C" w:rsidP="00B34577">
      <w:pPr>
        <w:spacing w:after="0"/>
        <w:ind w:right="3968"/>
        <w:jc w:val="both"/>
      </w:pPr>
      <w:r>
        <w:t>2</w:t>
      </w:r>
      <w:r w:rsidRPr="001B075C">
        <w:rPr>
          <w:vertAlign w:val="superscript"/>
        </w:rPr>
        <w:t>ème</w:t>
      </w:r>
      <w:r w:rsidR="00461775">
        <w:t xml:space="preserve"> étape :</w:t>
      </w:r>
      <w:r w:rsidR="00461775">
        <w:tab/>
      </w:r>
      <w:r w:rsidR="009B6A6C" w:rsidRPr="007B65C4">
        <w:rPr>
          <w:b/>
          <w:smallCaps/>
        </w:rPr>
        <w:t>Mettre</w:t>
      </w:r>
      <w:r w:rsidR="009B6A6C">
        <w:t xml:space="preserve"> en page le journal</w:t>
      </w:r>
    </w:p>
    <w:p w:rsidR="0014317C" w:rsidRDefault="0014317C" w:rsidP="00B34577">
      <w:pPr>
        <w:spacing w:after="0"/>
        <w:ind w:right="3968"/>
        <w:jc w:val="both"/>
      </w:pPr>
    </w:p>
    <w:p w:rsidR="003D0294" w:rsidRPr="00B34577" w:rsidRDefault="001B075C" w:rsidP="00B34577">
      <w:pPr>
        <w:spacing w:after="0"/>
        <w:ind w:right="3968"/>
        <w:jc w:val="both"/>
        <w:rPr>
          <w:b/>
        </w:rPr>
      </w:pPr>
      <w:r w:rsidRPr="001B075C">
        <w:rPr>
          <w:b/>
        </w:rPr>
        <w:t>MISSION</w:t>
      </w:r>
      <w:r>
        <w:t xml:space="preserve"> </w:t>
      </w:r>
      <w:r w:rsidR="003D0294">
        <w:sym w:font="Wingdings" w:char="F08F"/>
      </w:r>
      <w:r w:rsidR="009B6A6C">
        <w:t xml:space="preserve"> </w:t>
      </w:r>
      <w:r w:rsidR="00B86E34">
        <w:tab/>
      </w:r>
      <w:r w:rsidR="009B6A6C" w:rsidRPr="00935F46">
        <w:rPr>
          <w:b/>
          <w:color w:val="E36C0A" w:themeColor="accent6" w:themeShade="BF"/>
        </w:rPr>
        <w:t>DIFFUSER VOTRE</w:t>
      </w:r>
      <w:r w:rsidR="0016655E" w:rsidRPr="00935F46">
        <w:rPr>
          <w:b/>
          <w:color w:val="E36C0A" w:themeColor="accent6" w:themeShade="BF"/>
        </w:rPr>
        <w:t xml:space="preserve"> JOURNAL</w:t>
      </w:r>
    </w:p>
    <w:p w:rsidR="003D0294" w:rsidRDefault="003D0294" w:rsidP="00B34577">
      <w:pPr>
        <w:spacing w:after="0"/>
        <w:ind w:right="3968"/>
        <w:jc w:val="both"/>
      </w:pPr>
    </w:p>
    <w:p w:rsidR="0014317C" w:rsidRDefault="0014317C" w:rsidP="00B34577">
      <w:pPr>
        <w:spacing w:after="0"/>
        <w:ind w:right="3968"/>
        <w:jc w:val="both"/>
      </w:pPr>
      <w:r>
        <w:t>1</w:t>
      </w:r>
      <w:r w:rsidRPr="001B075C">
        <w:rPr>
          <w:vertAlign w:val="superscript"/>
        </w:rPr>
        <w:t>ère</w:t>
      </w:r>
      <w:r>
        <w:t xml:space="preserve"> étape : </w:t>
      </w:r>
      <w:r w:rsidR="00461775">
        <w:tab/>
      </w:r>
      <w:r w:rsidR="00307E58" w:rsidRPr="007B65C4">
        <w:rPr>
          <w:b/>
          <w:smallCaps/>
        </w:rPr>
        <w:t>Rechercher</w:t>
      </w:r>
      <w:r w:rsidR="00307E58">
        <w:t xml:space="preserve"> et collecter des informations</w:t>
      </w:r>
    </w:p>
    <w:p w:rsidR="00F321EB" w:rsidRDefault="00695051" w:rsidP="00B34577">
      <w:pPr>
        <w:spacing w:after="0"/>
        <w:ind w:right="3968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6519B2E" wp14:editId="73BAF38C">
                <wp:simplePos x="0" y="0"/>
                <wp:positionH relativeFrom="column">
                  <wp:posOffset>5542280</wp:posOffset>
                </wp:positionH>
                <wp:positionV relativeFrom="paragraph">
                  <wp:posOffset>205740</wp:posOffset>
                </wp:positionV>
                <wp:extent cx="914400" cy="561975"/>
                <wp:effectExtent l="0" t="33338" r="4763" b="119062"/>
                <wp:wrapNone/>
                <wp:docPr id="85" name="Flèche droite rayé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14400" cy="561975"/>
                        </a:xfrm>
                        <a:prstGeom prst="stripedRightArrow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droite rayée 85" o:spid="_x0000_s1026" type="#_x0000_t93" style="position:absolute;margin-left:436.4pt;margin-top:16.2pt;width:1in;height:44.25pt;rotation:90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" adj="14963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4F60C6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8D9231" wp14:editId="652E2516">
                <wp:simplePos x="0" y="0"/>
                <wp:positionH relativeFrom="column">
                  <wp:posOffset>2969260</wp:posOffset>
                </wp:positionH>
                <wp:positionV relativeFrom="paragraph">
                  <wp:posOffset>631190</wp:posOffset>
                </wp:positionV>
                <wp:extent cx="1621155" cy="0"/>
                <wp:effectExtent l="57150" t="38100" r="55245" b="9525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115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2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8pt,49.7pt" to="361.45pt,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" strokecolor="#f79646 [3209]" strokeweight="3pt">
                <v:shadow on="t" color="black" opacity="22937f" origin=",.5" offset="0,.63889mm"/>
              </v:line>
            </w:pict>
          </mc:Fallback>
        </mc:AlternateContent>
      </w:r>
      <w:r w:rsidR="0014317C">
        <w:t>2</w:t>
      </w:r>
      <w:r w:rsidR="0014317C" w:rsidRPr="001B075C">
        <w:rPr>
          <w:vertAlign w:val="superscript"/>
        </w:rPr>
        <w:t>ème</w:t>
      </w:r>
      <w:r w:rsidR="0014317C">
        <w:t xml:space="preserve"> étape : </w:t>
      </w:r>
      <w:r w:rsidR="00461775">
        <w:tab/>
      </w:r>
      <w:r w:rsidR="00307E58" w:rsidRPr="007B65C4">
        <w:rPr>
          <w:b/>
          <w:smallCaps/>
        </w:rPr>
        <w:t>Envoyer</w:t>
      </w:r>
      <w:r w:rsidR="00307E58">
        <w:t xml:space="preserve"> le journal par courriel</w:t>
      </w:r>
    </w:p>
    <w:p w:rsidR="00225C33" w:rsidRPr="00225C33" w:rsidRDefault="00225C33" w:rsidP="00225C33">
      <w:pPr>
        <w:spacing w:after="0"/>
        <w:jc w:val="center"/>
        <w:rPr>
          <w:b/>
        </w:rPr>
      </w:pPr>
    </w:p>
    <w:p w:rsidR="00225C33" w:rsidRDefault="00225C33" w:rsidP="00225C33">
      <w:pPr>
        <w:spacing w:after="0"/>
      </w:pPr>
    </w:p>
    <w:p w:rsidR="00F321EB" w:rsidRPr="00225C33" w:rsidRDefault="00225C33" w:rsidP="00225C33">
      <w:pPr>
        <w:spacing w:after="0"/>
        <w:rPr>
          <w:sz w:val="28"/>
          <w:szCs w:val="28"/>
        </w:rPr>
      </w:pPr>
      <w:r w:rsidRPr="00225C33">
        <w:rPr>
          <w:sz w:val="28"/>
          <w:szCs w:val="28"/>
        </w:rPr>
        <w:t>Pour la saisie de vos fiches passeport, les points du référentiel qui seront travaillés sont les suivants :</w:t>
      </w:r>
      <w:r w:rsidR="00695051" w:rsidRPr="00695051">
        <w:rPr>
          <w:noProof/>
          <w:lang w:eastAsia="fr-FR"/>
        </w:rPr>
        <w:t xml:space="preserve"> </w:t>
      </w:r>
    </w:p>
    <w:p w:rsidR="00F321EB" w:rsidRDefault="00F321EB" w:rsidP="00225C33">
      <w:pPr>
        <w:spacing w:after="0"/>
      </w:pPr>
    </w:p>
    <w:p w:rsidR="002207DD" w:rsidRDefault="002207DD" w:rsidP="00225C33">
      <w:pPr>
        <w:spacing w:after="0"/>
      </w:pPr>
    </w:p>
    <w:p w:rsidR="002207DD" w:rsidRDefault="002207DD" w:rsidP="00225C33">
      <w:pPr>
        <w:spacing w:after="0"/>
      </w:pPr>
    </w:p>
    <w:p w:rsidR="00F321EB" w:rsidRPr="00F321EB" w:rsidRDefault="00695051" w:rsidP="00225C33">
      <w:pPr>
        <w:spacing w:after="0" w:line="240" w:lineRule="auto"/>
        <w:contextualSpacing/>
        <w:rPr>
          <w:rFonts w:eastAsia="Times New Roman" w:cs="Times New Roman"/>
          <w:color w:val="E36C0A" w:themeColor="accent6" w:themeShade="BF"/>
          <w:sz w:val="28"/>
          <w:szCs w:val="28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C8577E6" wp14:editId="2755A01A">
                <wp:simplePos x="0" y="0"/>
                <wp:positionH relativeFrom="column">
                  <wp:posOffset>5522595</wp:posOffset>
                </wp:positionH>
                <wp:positionV relativeFrom="paragraph">
                  <wp:posOffset>80010</wp:posOffset>
                </wp:positionV>
                <wp:extent cx="914400" cy="561975"/>
                <wp:effectExtent l="0" t="33338" r="4763" b="119062"/>
                <wp:wrapNone/>
                <wp:docPr id="86" name="Flèche droite rayé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14400" cy="561975"/>
                        </a:xfrm>
                        <a:prstGeom prst="stripedRightArrow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droite rayée 86" o:spid="_x0000_s1026" type="#_x0000_t93" style="position:absolute;margin-left:434.85pt;margin-top:6.3pt;width:1in;height:44.25pt;rotation:90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" adj="14963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F321EB" w:rsidRPr="00F321EB">
        <w:rPr>
          <w:b/>
          <w:bCs/>
          <w:color w:val="E36C0A" w:themeColor="accent6" w:themeShade="BF"/>
          <w:kern w:val="24"/>
          <w:sz w:val="28"/>
          <w:szCs w:val="28"/>
          <w:lang w:eastAsia="fr-FR"/>
        </w:rPr>
        <w:t>Pôle 3</w:t>
      </w:r>
      <w:r w:rsidR="00374997">
        <w:rPr>
          <w:b/>
          <w:bCs/>
          <w:color w:val="E36C0A" w:themeColor="accent6" w:themeShade="BF"/>
          <w:kern w:val="24"/>
          <w:sz w:val="28"/>
          <w:szCs w:val="28"/>
          <w:lang w:eastAsia="fr-FR"/>
        </w:rPr>
        <w:t xml:space="preserve"> -</w:t>
      </w:r>
      <w:r w:rsidR="00F321EB" w:rsidRPr="00F321EB">
        <w:rPr>
          <w:b/>
          <w:bCs/>
          <w:color w:val="E36C0A" w:themeColor="accent6" w:themeShade="BF"/>
          <w:kern w:val="24"/>
          <w:sz w:val="28"/>
          <w:szCs w:val="28"/>
          <w:lang w:eastAsia="fr-FR"/>
        </w:rPr>
        <w:t xml:space="preserve"> Gestion administration interne</w:t>
      </w:r>
    </w:p>
    <w:p w:rsidR="00225C33" w:rsidRDefault="00225C33" w:rsidP="00225C33">
      <w:pPr>
        <w:spacing w:after="0"/>
        <w:rPr>
          <w:b/>
          <w:bCs/>
          <w:color w:val="000000" w:themeColor="text1"/>
          <w:kern w:val="24"/>
          <w:sz w:val="24"/>
          <w:szCs w:val="24"/>
          <w:lang w:eastAsia="fr-FR"/>
        </w:rPr>
      </w:pPr>
    </w:p>
    <w:p w:rsidR="00225C33" w:rsidRDefault="00F321EB" w:rsidP="00225C33">
      <w:pPr>
        <w:spacing w:after="0"/>
      </w:pPr>
      <w:r w:rsidRPr="00F321EB">
        <w:rPr>
          <w:b/>
          <w:bCs/>
          <w:color w:val="000000" w:themeColor="text1"/>
          <w:kern w:val="24"/>
          <w:sz w:val="24"/>
          <w:szCs w:val="24"/>
          <w:lang w:eastAsia="fr-FR"/>
        </w:rPr>
        <w:t>3.1.1</w:t>
      </w:r>
      <w:r w:rsidR="00374997">
        <w:rPr>
          <w:b/>
          <w:bCs/>
          <w:color w:val="000000" w:themeColor="text1"/>
          <w:kern w:val="24"/>
          <w:sz w:val="24"/>
          <w:szCs w:val="24"/>
          <w:lang w:eastAsia="fr-FR"/>
        </w:rPr>
        <w:t>.</w:t>
      </w:r>
      <w:r w:rsidRPr="00F321EB">
        <w:rPr>
          <w:b/>
          <w:bCs/>
          <w:color w:val="000000" w:themeColor="text1"/>
          <w:kern w:val="24"/>
          <w:sz w:val="24"/>
          <w:szCs w:val="24"/>
          <w:lang w:eastAsia="fr-FR"/>
        </w:rPr>
        <w:t xml:space="preserve"> </w:t>
      </w:r>
      <w:r w:rsidR="00374997">
        <w:rPr>
          <w:b/>
          <w:bCs/>
          <w:color w:val="000000" w:themeColor="text1"/>
          <w:kern w:val="24"/>
          <w:sz w:val="24"/>
          <w:szCs w:val="24"/>
          <w:lang w:eastAsia="fr-FR"/>
        </w:rPr>
        <w:t xml:space="preserve">- </w:t>
      </w:r>
      <w:r w:rsidRPr="00F321EB">
        <w:rPr>
          <w:b/>
          <w:bCs/>
          <w:color w:val="000000" w:themeColor="text1"/>
          <w:kern w:val="24"/>
          <w:sz w:val="24"/>
          <w:szCs w:val="24"/>
          <w:lang w:eastAsia="fr-FR"/>
        </w:rPr>
        <w:t>Collecte et recherche d’informations</w:t>
      </w:r>
    </w:p>
    <w:p w:rsidR="00F321EB" w:rsidRPr="00F321EB" w:rsidRDefault="00F321EB" w:rsidP="00225C33">
      <w:pPr>
        <w:spacing w:after="0" w:line="240" w:lineRule="auto"/>
        <w:contextualSpacing/>
        <w:rPr>
          <w:rFonts w:eastAsia="Times New Roman" w:cs="Times New Roman"/>
          <w:color w:val="A28E6A"/>
          <w:sz w:val="24"/>
          <w:szCs w:val="24"/>
          <w:lang w:eastAsia="fr-FR"/>
        </w:rPr>
      </w:pPr>
      <w:r w:rsidRPr="00F321EB">
        <w:rPr>
          <w:color w:val="000000" w:themeColor="text1"/>
          <w:kern w:val="24"/>
          <w:sz w:val="24"/>
          <w:szCs w:val="24"/>
          <w:lang w:eastAsia="fr-FR"/>
        </w:rPr>
        <w:t>Comprendre l’organisation d’un journal</w:t>
      </w:r>
    </w:p>
    <w:p w:rsidR="00F321EB" w:rsidRDefault="00F321EB" w:rsidP="00225C33">
      <w:pPr>
        <w:spacing w:after="0"/>
        <w:rPr>
          <w:color w:val="000000" w:themeColor="text1"/>
          <w:kern w:val="24"/>
          <w:sz w:val="24"/>
          <w:szCs w:val="24"/>
          <w:lang w:eastAsia="fr-FR"/>
        </w:rPr>
      </w:pPr>
      <w:r w:rsidRPr="00F321EB">
        <w:rPr>
          <w:color w:val="000000" w:themeColor="text1"/>
          <w:kern w:val="24"/>
          <w:sz w:val="24"/>
          <w:szCs w:val="24"/>
          <w:lang w:eastAsia="fr-FR"/>
        </w:rPr>
        <w:t>Découvrir les contraintes liées à la création et publication d’un journal</w:t>
      </w:r>
    </w:p>
    <w:p w:rsidR="00225C33" w:rsidRDefault="00225C33" w:rsidP="00225C33">
      <w:pPr>
        <w:spacing w:after="0" w:line="240" w:lineRule="auto"/>
        <w:contextualSpacing/>
        <w:rPr>
          <w:b/>
          <w:bCs/>
          <w:color w:val="000000" w:themeColor="text1"/>
          <w:kern w:val="24"/>
          <w:sz w:val="24"/>
          <w:szCs w:val="24"/>
          <w:lang w:eastAsia="fr-FR"/>
        </w:rPr>
      </w:pPr>
    </w:p>
    <w:p w:rsidR="00F321EB" w:rsidRPr="00F321EB" w:rsidRDefault="00F321EB" w:rsidP="00225C33">
      <w:pPr>
        <w:spacing w:after="0" w:line="240" w:lineRule="auto"/>
        <w:contextualSpacing/>
        <w:rPr>
          <w:rFonts w:eastAsia="Times New Roman" w:cs="Times New Roman"/>
          <w:color w:val="9B2D1F"/>
          <w:sz w:val="24"/>
          <w:szCs w:val="24"/>
          <w:lang w:eastAsia="fr-FR"/>
        </w:rPr>
      </w:pPr>
      <w:r w:rsidRPr="00F321EB">
        <w:rPr>
          <w:b/>
          <w:bCs/>
          <w:color w:val="000000" w:themeColor="text1"/>
          <w:kern w:val="24"/>
          <w:sz w:val="24"/>
          <w:szCs w:val="24"/>
          <w:lang w:eastAsia="fr-FR"/>
        </w:rPr>
        <w:t xml:space="preserve">3.1.2. </w:t>
      </w:r>
      <w:r w:rsidR="00374997">
        <w:rPr>
          <w:b/>
          <w:bCs/>
          <w:color w:val="000000" w:themeColor="text1"/>
          <w:kern w:val="24"/>
          <w:sz w:val="24"/>
          <w:szCs w:val="24"/>
          <w:lang w:eastAsia="fr-FR"/>
        </w:rPr>
        <w:t xml:space="preserve">- </w:t>
      </w:r>
      <w:r w:rsidRPr="00F321EB">
        <w:rPr>
          <w:b/>
          <w:bCs/>
          <w:color w:val="000000" w:themeColor="text1"/>
          <w:kern w:val="24"/>
          <w:sz w:val="24"/>
          <w:szCs w:val="24"/>
          <w:lang w:eastAsia="fr-FR"/>
        </w:rPr>
        <w:t>Production d’informations structurées</w:t>
      </w:r>
    </w:p>
    <w:p w:rsidR="00225C33" w:rsidRDefault="00225C33" w:rsidP="00225C33">
      <w:pPr>
        <w:spacing w:after="0" w:line="240" w:lineRule="auto"/>
        <w:contextualSpacing/>
        <w:rPr>
          <w:i/>
          <w:color w:val="000000" w:themeColor="text1"/>
          <w:kern w:val="24"/>
          <w:sz w:val="24"/>
          <w:szCs w:val="24"/>
          <w:lang w:eastAsia="fr-FR"/>
        </w:rPr>
      </w:pPr>
    </w:p>
    <w:p w:rsidR="00F321EB" w:rsidRPr="00F321EB" w:rsidRDefault="00225C33" w:rsidP="00225C33">
      <w:pPr>
        <w:spacing w:after="0" w:line="240" w:lineRule="auto"/>
        <w:contextualSpacing/>
        <w:rPr>
          <w:rFonts w:eastAsia="Times New Roman" w:cs="Times New Roman"/>
          <w:i/>
          <w:color w:val="A28E6A"/>
          <w:sz w:val="24"/>
          <w:szCs w:val="24"/>
          <w:u w:val="single"/>
          <w:lang w:eastAsia="fr-FR"/>
        </w:rPr>
      </w:pPr>
      <w:r>
        <w:rPr>
          <w:i/>
          <w:noProof/>
          <w:color w:val="000000" w:themeColor="text1"/>
          <w:kern w:val="24"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5288280</wp:posOffset>
                </wp:positionH>
                <wp:positionV relativeFrom="paragraph">
                  <wp:posOffset>-2540</wp:posOffset>
                </wp:positionV>
                <wp:extent cx="1565910" cy="800100"/>
                <wp:effectExtent l="76200" t="38100" r="91440" b="114300"/>
                <wp:wrapNone/>
                <wp:docPr id="61" name="Rectangle à coins arrondi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910" cy="80010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5C33" w:rsidRPr="002207DD" w:rsidRDefault="00225C33" w:rsidP="00225C3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207DD">
                              <w:rPr>
                                <w:b/>
                              </w:rPr>
                              <w:t xml:space="preserve">ETUDE </w:t>
                            </w:r>
                          </w:p>
                          <w:p w:rsidR="00225C33" w:rsidRPr="002207DD" w:rsidRDefault="00225C33" w:rsidP="00225C3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207DD">
                              <w:rPr>
                                <w:b/>
                              </w:rPr>
                              <w:t>ECONOMIE DROIT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61" o:spid="_x0000_s1030" style="position:absolute;margin-left:416.4pt;margin-top:-.2pt;width:123.3pt;height:63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225C33" w:rsidRPr="002207DD" w:rsidRDefault="00225C33" w:rsidP="00225C33">
                      <w:pPr>
                        <w:jc w:val="center"/>
                        <w:rPr>
                          <w:b/>
                        </w:rPr>
                      </w:pPr>
                      <w:r w:rsidRPr="002207DD">
                        <w:rPr>
                          <w:b/>
                        </w:rPr>
                        <w:t xml:space="preserve">ETUDE </w:t>
                      </w:r>
                    </w:p>
                    <w:p w:rsidR="00225C33" w:rsidRPr="002207DD" w:rsidRDefault="00225C33" w:rsidP="00225C33">
                      <w:pPr>
                        <w:jc w:val="center"/>
                        <w:rPr>
                          <w:b/>
                        </w:rPr>
                      </w:pPr>
                      <w:r w:rsidRPr="002207DD">
                        <w:rPr>
                          <w:b/>
                        </w:rPr>
                        <w:t>ECONOMIE DROIT</w:t>
                      </w:r>
                    </w:p>
                  </w:txbxContent>
                </v:textbox>
              </v:roundrect>
            </w:pict>
          </mc:Fallback>
        </mc:AlternateContent>
      </w:r>
      <w:r w:rsidR="00F321EB" w:rsidRPr="00F321EB">
        <w:rPr>
          <w:i/>
          <w:color w:val="000000" w:themeColor="text1"/>
          <w:kern w:val="24"/>
          <w:sz w:val="24"/>
          <w:szCs w:val="24"/>
          <w:u w:val="single"/>
          <w:lang w:eastAsia="fr-FR"/>
        </w:rPr>
        <w:t>Savoirs juridiques et économiques</w:t>
      </w:r>
    </w:p>
    <w:p w:rsidR="00F321EB" w:rsidRPr="00F321EB" w:rsidRDefault="00F321EB" w:rsidP="00225C33">
      <w:pPr>
        <w:spacing w:after="0" w:line="240" w:lineRule="auto"/>
        <w:ind w:left="1134"/>
        <w:contextualSpacing/>
        <w:rPr>
          <w:rFonts w:eastAsia="Times New Roman" w:cs="Times New Roman"/>
          <w:color w:val="A28E6A"/>
          <w:sz w:val="24"/>
          <w:szCs w:val="24"/>
          <w:lang w:eastAsia="fr-FR"/>
        </w:rPr>
      </w:pPr>
      <w:r w:rsidRPr="00F321EB">
        <w:rPr>
          <w:color w:val="000000" w:themeColor="text1"/>
          <w:kern w:val="24"/>
          <w:sz w:val="24"/>
          <w:szCs w:val="24"/>
          <w:lang w:eastAsia="fr-FR"/>
        </w:rPr>
        <w:t>Le droit à l’image, la propriété intellectuelle, déontologie</w:t>
      </w:r>
    </w:p>
    <w:p w:rsidR="00F321EB" w:rsidRPr="00F321EB" w:rsidRDefault="00F321EB" w:rsidP="00225C33">
      <w:pPr>
        <w:spacing w:after="0" w:line="240" w:lineRule="auto"/>
        <w:ind w:left="1134"/>
        <w:contextualSpacing/>
        <w:rPr>
          <w:rFonts w:eastAsia="Times New Roman" w:cs="Times New Roman"/>
          <w:color w:val="A28E6A"/>
          <w:sz w:val="24"/>
          <w:szCs w:val="24"/>
          <w:lang w:eastAsia="fr-FR"/>
        </w:rPr>
      </w:pPr>
      <w:r w:rsidRPr="00F321EB">
        <w:rPr>
          <w:color w:val="000000" w:themeColor="text1"/>
          <w:kern w:val="24"/>
          <w:sz w:val="24"/>
          <w:szCs w:val="24"/>
          <w:lang w:eastAsia="fr-FR"/>
        </w:rPr>
        <w:t>Etudes d’articles économiques et ou juridiques pour rédiger un article</w:t>
      </w:r>
    </w:p>
    <w:p w:rsidR="00225C33" w:rsidRDefault="00225C33" w:rsidP="00225C33">
      <w:pPr>
        <w:spacing w:after="0" w:line="240" w:lineRule="auto"/>
        <w:contextualSpacing/>
        <w:rPr>
          <w:i/>
          <w:color w:val="000000" w:themeColor="text1"/>
          <w:kern w:val="24"/>
          <w:sz w:val="24"/>
          <w:szCs w:val="24"/>
          <w:lang w:eastAsia="fr-FR"/>
        </w:rPr>
      </w:pPr>
    </w:p>
    <w:p w:rsidR="00225C33" w:rsidRDefault="00225C33" w:rsidP="00225C33">
      <w:pPr>
        <w:spacing w:after="0" w:line="240" w:lineRule="auto"/>
        <w:contextualSpacing/>
        <w:rPr>
          <w:i/>
          <w:color w:val="000000" w:themeColor="text1"/>
          <w:kern w:val="24"/>
          <w:sz w:val="24"/>
          <w:szCs w:val="24"/>
          <w:lang w:eastAsia="fr-FR"/>
        </w:rPr>
      </w:pPr>
    </w:p>
    <w:p w:rsidR="00225C33" w:rsidRPr="00225C33" w:rsidRDefault="00F321EB" w:rsidP="00225C33">
      <w:pPr>
        <w:spacing w:after="0" w:line="240" w:lineRule="auto"/>
        <w:contextualSpacing/>
        <w:rPr>
          <w:i/>
          <w:color w:val="000000" w:themeColor="text1"/>
          <w:kern w:val="24"/>
          <w:sz w:val="24"/>
          <w:szCs w:val="24"/>
          <w:u w:val="single"/>
          <w:lang w:eastAsia="fr-FR"/>
        </w:rPr>
      </w:pPr>
      <w:r w:rsidRPr="00F321EB">
        <w:rPr>
          <w:i/>
          <w:color w:val="000000" w:themeColor="text1"/>
          <w:kern w:val="24"/>
          <w:sz w:val="24"/>
          <w:szCs w:val="24"/>
          <w:u w:val="single"/>
          <w:lang w:eastAsia="fr-FR"/>
        </w:rPr>
        <w:t>Savoir rédactionnels</w:t>
      </w:r>
    </w:p>
    <w:p w:rsidR="00F321EB" w:rsidRPr="00F321EB" w:rsidRDefault="00695051" w:rsidP="00225C33">
      <w:pPr>
        <w:spacing w:after="0" w:line="240" w:lineRule="auto"/>
        <w:ind w:left="1134"/>
        <w:contextualSpacing/>
        <w:rPr>
          <w:rFonts w:eastAsia="Times New Roman" w:cs="Times New Roman"/>
          <w:color w:val="A28E6A"/>
          <w:sz w:val="24"/>
          <w:szCs w:val="24"/>
          <w:lang w:eastAsia="fr-FR"/>
        </w:rPr>
      </w:pPr>
      <w:r>
        <w:rPr>
          <w:i/>
          <w:noProof/>
          <w:color w:val="000000" w:themeColor="text1"/>
          <w:kern w:val="24"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DDEB9F9" wp14:editId="74917579">
                <wp:simplePos x="0" y="0"/>
                <wp:positionH relativeFrom="column">
                  <wp:posOffset>5292725</wp:posOffset>
                </wp:positionH>
                <wp:positionV relativeFrom="paragraph">
                  <wp:posOffset>86360</wp:posOffset>
                </wp:positionV>
                <wp:extent cx="1565910" cy="800100"/>
                <wp:effectExtent l="76200" t="38100" r="91440" b="114300"/>
                <wp:wrapNone/>
                <wp:docPr id="68" name="Rectangle à coins arrondi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910" cy="8001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5C33" w:rsidRPr="00225C33" w:rsidRDefault="00225C33" w:rsidP="00225C3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25C33">
                              <w:rPr>
                                <w:b/>
                              </w:rPr>
                              <w:t>FICHES PASSEPORT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68" o:spid="_x0000_s1031" style="position:absolute;left:0;text-align:left;margin-left:416.75pt;margin-top:6.8pt;width:123.3pt;height:63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225C33" w:rsidRPr="00225C33" w:rsidRDefault="00225C33" w:rsidP="00225C33">
                      <w:pPr>
                        <w:jc w:val="center"/>
                        <w:rPr>
                          <w:b/>
                        </w:rPr>
                      </w:pPr>
                      <w:r w:rsidRPr="00225C33">
                        <w:rPr>
                          <w:b/>
                        </w:rPr>
                        <w:t>FICHES PASSEPORT</w:t>
                      </w:r>
                    </w:p>
                  </w:txbxContent>
                </v:textbox>
              </v:roundrect>
            </w:pict>
          </mc:Fallback>
        </mc:AlternateContent>
      </w:r>
      <w:r w:rsidR="00F321EB" w:rsidRPr="00F321EB">
        <w:rPr>
          <w:color w:val="000000" w:themeColor="text1"/>
          <w:kern w:val="24"/>
          <w:sz w:val="24"/>
          <w:szCs w:val="24"/>
          <w:lang w:eastAsia="fr-FR"/>
        </w:rPr>
        <w:t xml:space="preserve">Production d’articles </w:t>
      </w:r>
    </w:p>
    <w:p w:rsidR="00F321EB" w:rsidRPr="00F321EB" w:rsidRDefault="00F321EB" w:rsidP="00225C33">
      <w:pPr>
        <w:spacing w:after="0" w:line="240" w:lineRule="auto"/>
        <w:ind w:left="1134"/>
        <w:contextualSpacing/>
        <w:rPr>
          <w:rFonts w:eastAsia="Times New Roman" w:cs="Times New Roman"/>
          <w:color w:val="A28E6A"/>
          <w:sz w:val="24"/>
          <w:szCs w:val="24"/>
          <w:lang w:eastAsia="fr-FR"/>
        </w:rPr>
      </w:pPr>
      <w:r w:rsidRPr="00F321EB">
        <w:rPr>
          <w:color w:val="000000" w:themeColor="text1"/>
          <w:kern w:val="24"/>
          <w:sz w:val="24"/>
          <w:szCs w:val="24"/>
          <w:lang w:eastAsia="fr-FR"/>
        </w:rPr>
        <w:t>Lecture et écriture</w:t>
      </w:r>
    </w:p>
    <w:p w:rsidR="00F321EB" w:rsidRPr="00F321EB" w:rsidRDefault="00F321EB" w:rsidP="00225C33">
      <w:pPr>
        <w:spacing w:after="0" w:line="240" w:lineRule="auto"/>
        <w:ind w:left="1134"/>
        <w:contextualSpacing/>
        <w:rPr>
          <w:rFonts w:eastAsia="Times New Roman" w:cs="Times New Roman"/>
          <w:color w:val="A28E6A"/>
          <w:sz w:val="24"/>
          <w:szCs w:val="24"/>
          <w:lang w:eastAsia="fr-FR"/>
        </w:rPr>
      </w:pPr>
      <w:r w:rsidRPr="00F321EB">
        <w:rPr>
          <w:color w:val="000000" w:themeColor="text1"/>
          <w:kern w:val="24"/>
          <w:sz w:val="24"/>
          <w:szCs w:val="24"/>
          <w:lang w:eastAsia="fr-FR"/>
        </w:rPr>
        <w:t>Procédés d’écriture : prise de note, la reformulation</w:t>
      </w:r>
    </w:p>
    <w:p w:rsidR="00225C33" w:rsidRDefault="00225C33" w:rsidP="00225C33">
      <w:pPr>
        <w:spacing w:after="0" w:line="240" w:lineRule="auto"/>
        <w:ind w:left="1134"/>
        <w:contextualSpacing/>
        <w:rPr>
          <w:b/>
          <w:bCs/>
          <w:color w:val="000000" w:themeColor="text1"/>
          <w:kern w:val="24"/>
          <w:sz w:val="24"/>
          <w:szCs w:val="24"/>
          <w:lang w:eastAsia="fr-FR"/>
        </w:rPr>
      </w:pPr>
    </w:p>
    <w:p w:rsidR="00695051" w:rsidRDefault="00695051" w:rsidP="00225C33">
      <w:pPr>
        <w:spacing w:after="0" w:line="240" w:lineRule="auto"/>
        <w:contextualSpacing/>
        <w:rPr>
          <w:b/>
          <w:bCs/>
          <w:color w:val="E36C0A" w:themeColor="accent6" w:themeShade="BF"/>
          <w:kern w:val="24"/>
          <w:sz w:val="28"/>
          <w:szCs w:val="28"/>
          <w:lang w:eastAsia="fr-FR"/>
        </w:rPr>
      </w:pPr>
    </w:p>
    <w:p w:rsidR="00695051" w:rsidRDefault="00695051" w:rsidP="00225C33">
      <w:pPr>
        <w:spacing w:after="0" w:line="240" w:lineRule="auto"/>
        <w:contextualSpacing/>
        <w:rPr>
          <w:b/>
          <w:bCs/>
          <w:color w:val="E36C0A" w:themeColor="accent6" w:themeShade="BF"/>
          <w:kern w:val="24"/>
          <w:sz w:val="28"/>
          <w:szCs w:val="28"/>
          <w:lang w:eastAsia="fr-FR"/>
        </w:rPr>
      </w:pPr>
    </w:p>
    <w:p w:rsidR="00F321EB" w:rsidRPr="00F321EB" w:rsidRDefault="00F321EB" w:rsidP="00225C33">
      <w:pPr>
        <w:spacing w:after="0" w:line="240" w:lineRule="auto"/>
        <w:contextualSpacing/>
        <w:rPr>
          <w:rFonts w:eastAsia="Times New Roman" w:cs="Times New Roman"/>
          <w:color w:val="E36C0A" w:themeColor="accent6" w:themeShade="BF"/>
          <w:sz w:val="28"/>
          <w:szCs w:val="28"/>
          <w:lang w:eastAsia="fr-FR"/>
        </w:rPr>
      </w:pPr>
      <w:r w:rsidRPr="00F321EB">
        <w:rPr>
          <w:b/>
          <w:bCs/>
          <w:color w:val="E36C0A" w:themeColor="accent6" w:themeShade="BF"/>
          <w:kern w:val="24"/>
          <w:sz w:val="28"/>
          <w:szCs w:val="28"/>
          <w:lang w:eastAsia="fr-FR"/>
        </w:rPr>
        <w:t xml:space="preserve">Pôle 4 </w:t>
      </w:r>
      <w:r w:rsidR="00374997">
        <w:rPr>
          <w:b/>
          <w:bCs/>
          <w:color w:val="E36C0A" w:themeColor="accent6" w:themeShade="BF"/>
          <w:kern w:val="24"/>
          <w:sz w:val="28"/>
          <w:szCs w:val="28"/>
          <w:lang w:eastAsia="fr-FR"/>
        </w:rPr>
        <w:t xml:space="preserve">- </w:t>
      </w:r>
      <w:r w:rsidRPr="00F321EB">
        <w:rPr>
          <w:b/>
          <w:bCs/>
          <w:color w:val="E36C0A" w:themeColor="accent6" w:themeShade="BF"/>
          <w:kern w:val="24"/>
          <w:sz w:val="28"/>
          <w:szCs w:val="28"/>
          <w:lang w:eastAsia="fr-FR"/>
        </w:rPr>
        <w:t>Gestion administrative des projets</w:t>
      </w:r>
    </w:p>
    <w:p w:rsidR="00225C33" w:rsidRDefault="00695051" w:rsidP="00225C33">
      <w:pPr>
        <w:spacing w:after="0" w:line="240" w:lineRule="auto"/>
        <w:contextualSpacing/>
        <w:rPr>
          <w:b/>
          <w:bCs/>
          <w:color w:val="000000" w:themeColor="text1"/>
          <w:kern w:val="24"/>
          <w:sz w:val="24"/>
          <w:szCs w:val="24"/>
          <w:lang w:eastAsia="fr-FR"/>
        </w:rPr>
      </w:pPr>
      <w:r>
        <w:rPr>
          <w:b/>
          <w:bCs/>
          <w:noProof/>
          <w:color w:val="000000" w:themeColor="text1"/>
          <w:kern w:val="24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3983355</wp:posOffset>
                </wp:positionH>
                <wp:positionV relativeFrom="paragraph">
                  <wp:posOffset>105410</wp:posOffset>
                </wp:positionV>
                <wp:extent cx="857250" cy="2219325"/>
                <wp:effectExtent l="0" t="0" r="19050" b="28575"/>
                <wp:wrapNone/>
                <wp:docPr id="84" name="Accolade fermant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219325"/>
                        </a:xfrm>
                        <a:prstGeom prst="rightBrace">
                          <a:avLst>
                            <a:gd name="adj1" fmla="val 46111"/>
                            <a:gd name="adj2" fmla="val 50429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ccolade fermante 84" o:spid="_x0000_s1026" type="#_x0000_t88" style="position:absolute;margin-left:313.65pt;margin-top:8.3pt;width:67.5pt;height:174.7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" adj="3847,10893" strokecolor="black [3213]"/>
            </w:pict>
          </mc:Fallback>
        </mc:AlternateContent>
      </w:r>
    </w:p>
    <w:p w:rsidR="00F321EB" w:rsidRPr="00F321EB" w:rsidRDefault="00F321EB" w:rsidP="00225C33">
      <w:pPr>
        <w:spacing w:after="0" w:line="240" w:lineRule="auto"/>
        <w:contextualSpacing/>
        <w:rPr>
          <w:rFonts w:eastAsia="Times New Roman" w:cs="Times New Roman"/>
          <w:color w:val="9B2D1F"/>
          <w:sz w:val="24"/>
          <w:szCs w:val="24"/>
          <w:lang w:eastAsia="fr-FR"/>
        </w:rPr>
      </w:pPr>
      <w:r w:rsidRPr="00F321EB">
        <w:rPr>
          <w:b/>
          <w:bCs/>
          <w:color w:val="000000" w:themeColor="text1"/>
          <w:kern w:val="24"/>
          <w:sz w:val="24"/>
          <w:szCs w:val="24"/>
          <w:lang w:eastAsia="fr-FR"/>
        </w:rPr>
        <w:t>4.1.1</w:t>
      </w:r>
      <w:r w:rsidR="00374997">
        <w:rPr>
          <w:b/>
          <w:bCs/>
          <w:color w:val="000000" w:themeColor="text1"/>
          <w:kern w:val="24"/>
          <w:sz w:val="24"/>
          <w:szCs w:val="24"/>
          <w:lang w:eastAsia="fr-FR"/>
        </w:rPr>
        <w:t xml:space="preserve">. - </w:t>
      </w:r>
      <w:r w:rsidRPr="00F321EB">
        <w:rPr>
          <w:b/>
          <w:bCs/>
          <w:color w:val="000000" w:themeColor="text1"/>
          <w:kern w:val="24"/>
          <w:sz w:val="24"/>
          <w:szCs w:val="24"/>
          <w:lang w:eastAsia="fr-FR"/>
        </w:rPr>
        <w:t>Suivi opérationnel du projet</w:t>
      </w:r>
    </w:p>
    <w:p w:rsidR="00225C33" w:rsidRDefault="00225C33" w:rsidP="00225C33">
      <w:pPr>
        <w:spacing w:after="0" w:line="240" w:lineRule="auto"/>
        <w:contextualSpacing/>
        <w:rPr>
          <w:color w:val="000000" w:themeColor="text1"/>
          <w:kern w:val="24"/>
          <w:sz w:val="24"/>
          <w:szCs w:val="24"/>
          <w:lang w:eastAsia="fr-FR"/>
        </w:rPr>
      </w:pPr>
    </w:p>
    <w:p w:rsidR="00F321EB" w:rsidRPr="00F321EB" w:rsidRDefault="00225C33" w:rsidP="00225C33">
      <w:pPr>
        <w:spacing w:after="0" w:line="240" w:lineRule="auto"/>
        <w:ind w:left="1134"/>
        <w:contextualSpacing/>
        <w:rPr>
          <w:rFonts w:eastAsia="Times New Roman" w:cs="Times New Roman"/>
          <w:color w:val="E6B1AB"/>
          <w:sz w:val="24"/>
          <w:szCs w:val="24"/>
          <w:lang w:eastAsia="fr-FR"/>
        </w:rPr>
      </w:pPr>
      <w:r>
        <w:rPr>
          <w:i/>
          <w:noProof/>
          <w:color w:val="000000" w:themeColor="text1"/>
          <w:kern w:val="24"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562DF77" wp14:editId="6D23BF54">
                <wp:simplePos x="0" y="0"/>
                <wp:positionH relativeFrom="column">
                  <wp:posOffset>5269865</wp:posOffset>
                </wp:positionH>
                <wp:positionV relativeFrom="paragraph">
                  <wp:posOffset>129540</wp:posOffset>
                </wp:positionV>
                <wp:extent cx="1565910" cy="800100"/>
                <wp:effectExtent l="76200" t="38100" r="91440" b="114300"/>
                <wp:wrapNone/>
                <wp:docPr id="79" name="Rectangle à coins arrondi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910" cy="8001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225C33" w:rsidRPr="00225C33" w:rsidRDefault="00225C33" w:rsidP="00225C3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225C33">
                              <w:rPr>
                                <w:b/>
                                <w:color w:val="FFFFFF" w:themeColor="background1"/>
                              </w:rPr>
                              <w:t>FICHES PASSEPORT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79" o:spid="_x0000_s1032" style="position:absolute;left:0;text-align:left;margin-left:414.95pt;margin-top:10.2pt;width:123.3pt;height:63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225C33" w:rsidRPr="00225C33" w:rsidRDefault="00225C33" w:rsidP="00225C33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225C33">
                        <w:rPr>
                          <w:b/>
                          <w:color w:val="FFFFFF" w:themeColor="background1"/>
                        </w:rPr>
                        <w:t>FICHES PASSEPORT</w:t>
                      </w:r>
                    </w:p>
                  </w:txbxContent>
                </v:textbox>
              </v:roundrect>
            </w:pict>
          </mc:Fallback>
        </mc:AlternateContent>
      </w:r>
      <w:r w:rsidR="00F321EB" w:rsidRPr="00F321EB">
        <w:rPr>
          <w:color w:val="000000" w:themeColor="text1"/>
          <w:kern w:val="24"/>
          <w:sz w:val="24"/>
          <w:szCs w:val="24"/>
          <w:lang w:eastAsia="fr-FR"/>
        </w:rPr>
        <w:t xml:space="preserve">Descriptif du projet, tableau d’organisation sur Excel </w:t>
      </w:r>
    </w:p>
    <w:p w:rsidR="00225C33" w:rsidRDefault="00225C33" w:rsidP="00225C33">
      <w:pPr>
        <w:spacing w:after="0" w:line="240" w:lineRule="auto"/>
        <w:contextualSpacing/>
        <w:rPr>
          <w:b/>
          <w:bCs/>
          <w:color w:val="000000" w:themeColor="text1"/>
          <w:kern w:val="24"/>
          <w:sz w:val="24"/>
          <w:szCs w:val="24"/>
          <w:lang w:eastAsia="fr-FR"/>
        </w:rPr>
      </w:pPr>
    </w:p>
    <w:p w:rsidR="00F321EB" w:rsidRPr="00F321EB" w:rsidRDefault="00F321EB" w:rsidP="00225C33">
      <w:pPr>
        <w:spacing w:after="0" w:line="240" w:lineRule="auto"/>
        <w:contextualSpacing/>
        <w:rPr>
          <w:rFonts w:eastAsia="Times New Roman" w:cs="Times New Roman"/>
          <w:color w:val="9B2D1F"/>
          <w:sz w:val="24"/>
          <w:szCs w:val="24"/>
          <w:lang w:eastAsia="fr-FR"/>
        </w:rPr>
      </w:pPr>
      <w:r w:rsidRPr="00F321EB">
        <w:rPr>
          <w:b/>
          <w:bCs/>
          <w:color w:val="000000" w:themeColor="text1"/>
          <w:kern w:val="24"/>
          <w:sz w:val="24"/>
          <w:szCs w:val="24"/>
          <w:lang w:eastAsia="fr-FR"/>
        </w:rPr>
        <w:t>4.1.5</w:t>
      </w:r>
      <w:r w:rsidR="00374997">
        <w:rPr>
          <w:b/>
          <w:bCs/>
          <w:color w:val="000000" w:themeColor="text1"/>
          <w:kern w:val="24"/>
          <w:sz w:val="24"/>
          <w:szCs w:val="24"/>
          <w:lang w:eastAsia="fr-FR"/>
        </w:rPr>
        <w:t>. -</w:t>
      </w:r>
      <w:r w:rsidRPr="00F321EB">
        <w:rPr>
          <w:b/>
          <w:bCs/>
          <w:color w:val="000000" w:themeColor="text1"/>
          <w:kern w:val="24"/>
          <w:sz w:val="24"/>
          <w:szCs w:val="24"/>
          <w:lang w:eastAsia="fr-FR"/>
        </w:rPr>
        <w:t xml:space="preserve"> Suivi du planning de réalisation du projet</w:t>
      </w:r>
    </w:p>
    <w:p w:rsidR="00225C33" w:rsidRDefault="00225C33" w:rsidP="00225C33">
      <w:pPr>
        <w:spacing w:after="0" w:line="240" w:lineRule="auto"/>
        <w:contextualSpacing/>
        <w:rPr>
          <w:color w:val="000000" w:themeColor="text1"/>
          <w:kern w:val="24"/>
          <w:sz w:val="24"/>
          <w:szCs w:val="24"/>
          <w:lang w:eastAsia="fr-FR"/>
        </w:rPr>
      </w:pPr>
    </w:p>
    <w:p w:rsidR="00F321EB" w:rsidRPr="00F321EB" w:rsidRDefault="00F321EB" w:rsidP="00225C33">
      <w:pPr>
        <w:spacing w:after="0" w:line="240" w:lineRule="auto"/>
        <w:ind w:left="1134"/>
        <w:contextualSpacing/>
        <w:rPr>
          <w:rFonts w:eastAsia="Times New Roman" w:cs="Times New Roman"/>
          <w:color w:val="A28E6A"/>
          <w:sz w:val="24"/>
          <w:szCs w:val="24"/>
          <w:lang w:eastAsia="fr-FR"/>
        </w:rPr>
      </w:pPr>
      <w:r w:rsidRPr="00F321EB">
        <w:rPr>
          <w:color w:val="000000" w:themeColor="text1"/>
          <w:kern w:val="24"/>
          <w:sz w:val="24"/>
          <w:szCs w:val="24"/>
          <w:lang w:eastAsia="fr-FR"/>
        </w:rPr>
        <w:t>Suivre</w:t>
      </w:r>
      <w:r w:rsidRPr="00F321EB">
        <w:rPr>
          <w:b/>
          <w:bCs/>
          <w:color w:val="000000" w:themeColor="text1"/>
          <w:kern w:val="24"/>
          <w:sz w:val="24"/>
          <w:szCs w:val="24"/>
          <w:lang w:eastAsia="fr-FR"/>
        </w:rPr>
        <w:t xml:space="preserve"> </w:t>
      </w:r>
      <w:r w:rsidRPr="00F321EB">
        <w:rPr>
          <w:color w:val="000000" w:themeColor="text1"/>
          <w:kern w:val="24"/>
          <w:sz w:val="24"/>
          <w:szCs w:val="24"/>
          <w:lang w:eastAsia="fr-FR"/>
        </w:rPr>
        <w:t>le déroulement du projet</w:t>
      </w:r>
    </w:p>
    <w:p w:rsidR="00225C33" w:rsidRDefault="00225C33" w:rsidP="00225C33">
      <w:pPr>
        <w:spacing w:after="0"/>
        <w:rPr>
          <w:b/>
          <w:bCs/>
          <w:color w:val="000000" w:themeColor="text1"/>
          <w:kern w:val="24"/>
          <w:sz w:val="24"/>
          <w:szCs w:val="24"/>
          <w:lang w:eastAsia="fr-FR"/>
        </w:rPr>
      </w:pPr>
    </w:p>
    <w:p w:rsidR="00225C33" w:rsidRDefault="00374997" w:rsidP="00225C33">
      <w:pPr>
        <w:spacing w:after="0"/>
        <w:rPr>
          <w:color w:val="000000" w:themeColor="text1"/>
          <w:kern w:val="24"/>
          <w:sz w:val="24"/>
          <w:szCs w:val="24"/>
          <w:lang w:eastAsia="fr-FR"/>
        </w:rPr>
      </w:pPr>
      <w:r>
        <w:rPr>
          <w:b/>
          <w:bCs/>
          <w:color w:val="000000" w:themeColor="text1"/>
          <w:kern w:val="24"/>
          <w:sz w:val="24"/>
          <w:szCs w:val="24"/>
          <w:lang w:eastAsia="fr-FR"/>
        </w:rPr>
        <w:t xml:space="preserve">4.1.6. - </w:t>
      </w:r>
      <w:r w:rsidR="00F321EB" w:rsidRPr="00F321EB">
        <w:rPr>
          <w:b/>
          <w:bCs/>
          <w:color w:val="000000" w:themeColor="text1"/>
          <w:kern w:val="24"/>
          <w:sz w:val="24"/>
          <w:szCs w:val="24"/>
          <w:lang w:eastAsia="fr-FR"/>
        </w:rPr>
        <w:t>Mise en relation des acteurs du projet</w:t>
      </w:r>
    </w:p>
    <w:p w:rsidR="00225C33" w:rsidRDefault="00225C33" w:rsidP="00225C33">
      <w:pPr>
        <w:spacing w:after="0"/>
      </w:pPr>
    </w:p>
    <w:p w:rsidR="00225C33" w:rsidRDefault="00F321EB" w:rsidP="00225C33">
      <w:pPr>
        <w:spacing w:after="0"/>
        <w:ind w:left="1134"/>
      </w:pPr>
      <w:r w:rsidRPr="00F321EB">
        <w:rPr>
          <w:color w:val="000000" w:themeColor="text1"/>
          <w:kern w:val="24"/>
          <w:sz w:val="24"/>
          <w:szCs w:val="24"/>
          <w:lang w:eastAsia="fr-FR"/>
        </w:rPr>
        <w:t>Suivre</w:t>
      </w:r>
      <w:r w:rsidRPr="00F321EB">
        <w:rPr>
          <w:b/>
          <w:bCs/>
          <w:color w:val="000000" w:themeColor="text1"/>
          <w:kern w:val="24"/>
          <w:sz w:val="24"/>
          <w:szCs w:val="24"/>
          <w:lang w:eastAsia="fr-FR"/>
        </w:rPr>
        <w:t xml:space="preserve"> </w:t>
      </w:r>
      <w:r w:rsidRPr="00F321EB">
        <w:rPr>
          <w:color w:val="000000" w:themeColor="text1"/>
          <w:kern w:val="24"/>
          <w:sz w:val="24"/>
          <w:szCs w:val="24"/>
          <w:lang w:eastAsia="fr-FR"/>
        </w:rPr>
        <w:t>le déroulement du projet</w:t>
      </w:r>
    </w:p>
    <w:p w:rsidR="00F321EB" w:rsidRDefault="00F321EB">
      <w:r>
        <w:br w:type="page"/>
      </w:r>
    </w:p>
    <w:p w:rsidR="005F5E9C" w:rsidRDefault="00744D30" w:rsidP="00A10CAC">
      <w:pPr>
        <w:spacing w:after="0"/>
        <w:jc w:val="both"/>
        <w:rPr>
          <w:b/>
          <w:sz w:val="36"/>
          <w:szCs w:val="36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7A5D3D" wp14:editId="2B57AEA6">
                <wp:simplePos x="0" y="0"/>
                <wp:positionH relativeFrom="column">
                  <wp:posOffset>5097780</wp:posOffset>
                </wp:positionH>
                <wp:positionV relativeFrom="paragraph">
                  <wp:posOffset>97155</wp:posOffset>
                </wp:positionV>
                <wp:extent cx="2019300" cy="1333500"/>
                <wp:effectExtent l="95250" t="190500" r="95250" b="190500"/>
                <wp:wrapNone/>
                <wp:docPr id="11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2577">
                          <a:off x="0" y="0"/>
                          <a:ext cx="2019300" cy="1333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C33" w:rsidRPr="00744D30" w:rsidRDefault="00225C33" w:rsidP="00744D3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1" o:spid="_x0000_s1033" style="position:absolute;left:0;text-align:left;margin-left:401.4pt;margin-top:7.65pt;width:159pt;height:105pt;rotation:865705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" fillcolor="white [3201]" strokecolor="white [3212]" strokeweight="2pt">
                <v:textbox>
                  <w:txbxContent>
                    <w:p w:rsidR="00225C33" w:rsidRPr="00744D30" w:rsidRDefault="00225C33" w:rsidP="00744D30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714B1">
        <w:rPr>
          <w:b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D9FCB54" wp14:editId="064834AE">
                <wp:simplePos x="0" y="0"/>
                <wp:positionH relativeFrom="column">
                  <wp:posOffset>5297805</wp:posOffset>
                </wp:positionH>
                <wp:positionV relativeFrom="paragraph">
                  <wp:posOffset>68580</wp:posOffset>
                </wp:positionV>
                <wp:extent cx="1657350" cy="1209675"/>
                <wp:effectExtent l="95250" t="171450" r="95250" b="161925"/>
                <wp:wrapNone/>
                <wp:docPr id="69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8100">
                          <a:off x="0" y="0"/>
                          <a:ext cx="1657350" cy="120967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C33" w:rsidRDefault="00225C33" w:rsidP="002714B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AECC500" wp14:editId="084E5736">
                                  <wp:extent cx="1330960" cy="1014633"/>
                                  <wp:effectExtent l="0" t="0" r="2540" b="0"/>
                                  <wp:docPr id="70" name="Imag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s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6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artisticLightScreen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0960" cy="10146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9" o:spid="_x0000_s1034" style="position:absolute;left:0;text-align:left;margin-left:417.15pt;margin-top:5.4pt;width:130.5pt;height:95.25pt;rotation:1013733fd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" fillcolor="white [3201]" stroked="f" strokeweight="2pt">
                <v:textbox>
                  <w:txbxContent>
                    <w:p w:rsidR="00225C33" w:rsidRDefault="00225C33" w:rsidP="002714B1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AECC500" wp14:editId="084E5736">
                            <wp:extent cx="1330960" cy="1014633"/>
                            <wp:effectExtent l="0" t="0" r="2540" b="0"/>
                            <wp:docPr id="70" name="Image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s.png"/>
                                    <pic:cNvPicPr/>
                                  </pic:nvPicPr>
                                  <pic:blipFill>
                                    <a:blip r:embed="rId16">
                                      <a:duotone>
                                        <a:schemeClr val="accent6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artisticLightScreen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0960" cy="10146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5F5E9C" w:rsidRPr="0050443D">
        <w:rPr>
          <w:b/>
          <w:sz w:val="36"/>
          <w:szCs w:val="36"/>
        </w:rPr>
        <w:t>MISSION 1 – CRÉER LE CONTENU DE VOTRE JOURNAL</w:t>
      </w:r>
    </w:p>
    <w:p w:rsidR="004B374C" w:rsidRPr="004B374C" w:rsidRDefault="004B374C" w:rsidP="0050443D">
      <w:pPr>
        <w:spacing w:after="0"/>
        <w:rPr>
          <w:b/>
          <w:sz w:val="20"/>
          <w:szCs w:val="20"/>
        </w:rPr>
      </w:pPr>
    </w:p>
    <w:p w:rsidR="004B374C" w:rsidRDefault="004B374C" w:rsidP="004B374C">
      <w:pPr>
        <w:spacing w:after="0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5BAA90E" wp14:editId="24F445CB">
                <wp:simplePos x="0" y="0"/>
                <wp:positionH relativeFrom="column">
                  <wp:posOffset>1106805</wp:posOffset>
                </wp:positionH>
                <wp:positionV relativeFrom="paragraph">
                  <wp:posOffset>-1904</wp:posOffset>
                </wp:positionV>
                <wp:extent cx="4067175" cy="762000"/>
                <wp:effectExtent l="0" t="0" r="9525" b="0"/>
                <wp:wrapNone/>
                <wp:docPr id="66" name="Rectangle à coins arrondi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7175" cy="76200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C33" w:rsidRPr="007338AB" w:rsidRDefault="00225C33" w:rsidP="007338AB">
                            <w:pPr>
                              <w:spacing w:after="0"/>
                              <w:ind w:right="27" w:firstLine="1"/>
                              <w:jc w:val="both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Q</w:t>
                            </w:r>
                            <w:r w:rsidR="0067590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u’est-ce qu’</w:t>
                            </w:r>
                            <w:r w:rsidRPr="00461775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un journal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créé par des </w:t>
                            </w:r>
                            <w:r w:rsidRPr="00461775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lycéen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s</w:t>
                            </w:r>
                            <w:r w:rsidRPr="00461775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6" o:spid="_x0000_s1035" style="position:absolute;left:0;text-align:left;margin-left:87.15pt;margin-top:-.15pt;width:320.25pt;height:60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" fillcolor="white [3201]" stroked="f" strokeweight="2pt">
                <v:textbox>
                  <w:txbxContent>
                    <w:p w:rsidR="00225C33" w:rsidRPr="007338AB" w:rsidRDefault="00225C33" w:rsidP="007338AB">
                      <w:pPr>
                        <w:spacing w:after="0"/>
                        <w:ind w:right="27" w:firstLine="1"/>
                        <w:jc w:val="both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Q</w:t>
                      </w:r>
                      <w:r w:rsidR="0067590D">
                        <w:rPr>
                          <w:b/>
                          <w:i/>
                          <w:sz w:val="28"/>
                          <w:szCs w:val="28"/>
                        </w:rPr>
                        <w:t>u’est-ce qu’</w:t>
                      </w:r>
                      <w:r w:rsidRPr="00461775">
                        <w:rPr>
                          <w:b/>
                          <w:i/>
                          <w:sz w:val="28"/>
                          <w:szCs w:val="28"/>
                        </w:rPr>
                        <w:t xml:space="preserve">un journal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créé par des </w:t>
                      </w:r>
                      <w:r w:rsidRPr="00461775">
                        <w:rPr>
                          <w:b/>
                          <w:i/>
                          <w:sz w:val="28"/>
                          <w:szCs w:val="28"/>
                        </w:rPr>
                        <w:t>lycéen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s</w:t>
                      </w:r>
                      <w:r w:rsidRPr="00461775">
                        <w:rPr>
                          <w:b/>
                          <w:i/>
                          <w:sz w:val="28"/>
                          <w:szCs w:val="28"/>
                        </w:rPr>
                        <w:t> 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4A265011" wp14:editId="3ADA756B">
            <wp:extent cx="762000" cy="762000"/>
            <wp:effectExtent l="0" t="0" r="0" b="0"/>
            <wp:docPr id="67" name="il_fi" descr="http://thumbs.dreamstime.com/x/bouton-de-lustre-avec-le-point-d-interrogation-1592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humbs.dreamstime.com/x/bouton-de-lustre-avec-le-point-d-interrogation-159248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D30" w:rsidRDefault="00744D30" w:rsidP="005F5E9C">
      <w:pPr>
        <w:spacing w:after="0"/>
        <w:jc w:val="both"/>
      </w:pPr>
    </w:p>
    <w:p w:rsidR="00877F3F" w:rsidRDefault="00877F3F" w:rsidP="005F5E9C">
      <w:pPr>
        <w:spacing w:after="0"/>
        <w:jc w:val="both"/>
      </w:pPr>
    </w:p>
    <w:p w:rsidR="005F5E9C" w:rsidRPr="00B540C9" w:rsidRDefault="00877F3F" w:rsidP="00A851C7">
      <w:pPr>
        <w:spacing w:after="0"/>
        <w:ind w:left="708" w:right="3401" w:hanging="708"/>
        <w:jc w:val="both"/>
        <w:rPr>
          <w:b/>
          <w:color w:val="E36C0A" w:themeColor="accent6" w:themeShade="BF"/>
          <w:sz w:val="28"/>
          <w:szCs w:val="28"/>
        </w:rPr>
      </w:pPr>
      <w:r>
        <w:sym w:font="Wingdings" w:char="F0E8"/>
      </w:r>
      <w:r w:rsidR="00A851C7">
        <w:tab/>
      </w:r>
      <w:r w:rsidR="005F5E9C" w:rsidRPr="00B540C9">
        <w:rPr>
          <w:b/>
          <w:color w:val="E36C0A" w:themeColor="accent6" w:themeShade="BF"/>
          <w:sz w:val="28"/>
          <w:szCs w:val="28"/>
        </w:rPr>
        <w:t xml:space="preserve">Pour savoir de quoi on parle=&gt; Découvrir </w:t>
      </w:r>
      <w:r w:rsidR="006D5D2D" w:rsidRPr="00B540C9">
        <w:rPr>
          <w:b/>
          <w:color w:val="E36C0A" w:themeColor="accent6" w:themeShade="BF"/>
          <w:sz w:val="28"/>
          <w:szCs w:val="28"/>
        </w:rPr>
        <w:t>un journal lycéen</w:t>
      </w:r>
    </w:p>
    <w:p w:rsidR="00B75195" w:rsidRDefault="00203E8C" w:rsidP="00203E8C">
      <w:pPr>
        <w:spacing w:after="0"/>
        <w:ind w:right="3401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6E4AE4" wp14:editId="483BE3BF">
                <wp:simplePos x="0" y="0"/>
                <wp:positionH relativeFrom="column">
                  <wp:posOffset>5162550</wp:posOffset>
                </wp:positionH>
                <wp:positionV relativeFrom="paragraph">
                  <wp:posOffset>117475</wp:posOffset>
                </wp:positionV>
                <wp:extent cx="1790700" cy="962025"/>
                <wp:effectExtent l="57150" t="19050" r="76200" b="104775"/>
                <wp:wrapNone/>
                <wp:docPr id="14" name="Plaqu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962025"/>
                        </a:xfrm>
                        <a:prstGeom prst="bevel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5C33" w:rsidRDefault="00225C33" w:rsidP="00203E8C">
                            <w:pPr>
                              <w:jc w:val="center"/>
                            </w:pPr>
                            <w:r>
                              <w:t>TRAVAIL INDIVIDUEL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Plaque 14" o:spid="_x0000_s1036" type="#_x0000_t84" style="position:absolute;left:0;text-align:left;margin-left:406.5pt;margin-top:9.25pt;width:141pt;height:7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225C33" w:rsidRDefault="00225C33" w:rsidP="00203E8C">
                      <w:pPr>
                        <w:jc w:val="center"/>
                      </w:pPr>
                      <w:r>
                        <w:t>TRAVAIL INDIVIDUEL</w:t>
                      </w:r>
                    </w:p>
                  </w:txbxContent>
                </v:textbox>
              </v:shape>
            </w:pict>
          </mc:Fallback>
        </mc:AlternateContent>
      </w:r>
    </w:p>
    <w:p w:rsidR="00CB5EA6" w:rsidRDefault="00CB5EA6" w:rsidP="00203E8C">
      <w:pPr>
        <w:pStyle w:val="Paragraphedeliste"/>
        <w:numPr>
          <w:ilvl w:val="0"/>
          <w:numId w:val="2"/>
        </w:numPr>
        <w:spacing w:after="0"/>
        <w:ind w:right="3401"/>
        <w:jc w:val="both"/>
      </w:pPr>
      <w:r>
        <w:t xml:space="preserve">Vous </w:t>
      </w:r>
      <w:r w:rsidR="007A4FC1" w:rsidRPr="007A4FC1">
        <w:rPr>
          <w:b/>
          <w:smallCaps/>
        </w:rPr>
        <w:t>connecter</w:t>
      </w:r>
      <w:r>
        <w:t xml:space="preserve"> sur internet.</w:t>
      </w:r>
    </w:p>
    <w:p w:rsidR="00CB5EA6" w:rsidRDefault="00CB5EA6" w:rsidP="00203E8C">
      <w:pPr>
        <w:pStyle w:val="Paragraphedeliste"/>
        <w:numPr>
          <w:ilvl w:val="0"/>
          <w:numId w:val="2"/>
        </w:numPr>
        <w:spacing w:after="0"/>
        <w:ind w:right="3401"/>
        <w:jc w:val="both"/>
      </w:pPr>
      <w:proofErr w:type="spellStart"/>
      <w:r w:rsidRPr="007B65C4">
        <w:rPr>
          <w:b/>
          <w:smallCaps/>
        </w:rPr>
        <w:t>D</w:t>
      </w:r>
      <w:r w:rsidR="007B65C4" w:rsidRPr="007B65C4">
        <w:rPr>
          <w:b/>
          <w:smallCaps/>
        </w:rPr>
        <w:t>É</w:t>
      </w:r>
      <w:r w:rsidRPr="007B65C4">
        <w:rPr>
          <w:b/>
          <w:smallCaps/>
        </w:rPr>
        <w:t>couvrir</w:t>
      </w:r>
      <w:proofErr w:type="spellEnd"/>
      <w:r w:rsidR="00ED64F2">
        <w:t xml:space="preserve"> en cliquant sur le lien suivant un journal</w:t>
      </w:r>
      <w:r w:rsidR="003A5EEC">
        <w:t xml:space="preserve"> créé par des lycéens d’un lycée professionnel de Toulouse</w:t>
      </w:r>
      <w:r w:rsidR="0002460A">
        <w:t xml:space="preserve"> : </w:t>
      </w:r>
      <w:hyperlink r:id="rId19" w:history="1">
        <w:r w:rsidR="0002460A" w:rsidRPr="005850F9">
          <w:rPr>
            <w:rStyle w:val="Lienhypertexte"/>
          </w:rPr>
          <w:t>http://fr.calameo.com/read/0020817186f2da136121e</w:t>
        </w:r>
      </w:hyperlink>
    </w:p>
    <w:p w:rsidR="006D5D2D" w:rsidRDefault="00CB5EA6" w:rsidP="00203E8C">
      <w:pPr>
        <w:pStyle w:val="Paragraphedeliste"/>
        <w:numPr>
          <w:ilvl w:val="0"/>
          <w:numId w:val="2"/>
        </w:numPr>
        <w:spacing w:after="0"/>
        <w:ind w:right="3401"/>
        <w:jc w:val="both"/>
      </w:pPr>
      <w:proofErr w:type="spellStart"/>
      <w:r w:rsidRPr="007A4FC1">
        <w:rPr>
          <w:b/>
          <w:smallCaps/>
        </w:rPr>
        <w:t>R</w:t>
      </w:r>
      <w:r w:rsidR="007B65C4">
        <w:rPr>
          <w:b/>
          <w:smallCaps/>
        </w:rPr>
        <w:t>É</w:t>
      </w:r>
      <w:r w:rsidRPr="007A4FC1">
        <w:rPr>
          <w:b/>
          <w:smallCaps/>
        </w:rPr>
        <w:t>pondre</w:t>
      </w:r>
      <w:proofErr w:type="spellEnd"/>
      <w:r w:rsidR="0002460A">
        <w:t xml:space="preserve"> aux questions </w:t>
      </w:r>
      <w:r w:rsidR="0002460A" w:rsidRPr="008C68BB">
        <w:rPr>
          <w:b/>
        </w:rPr>
        <w:t xml:space="preserve">du </w:t>
      </w:r>
      <w:r w:rsidR="0002460A" w:rsidRPr="0067590D">
        <w:rPr>
          <w:b/>
          <w:sz w:val="24"/>
          <w:szCs w:val="24"/>
        </w:rPr>
        <w:t>Document 1</w:t>
      </w:r>
    </w:p>
    <w:p w:rsidR="00E30EC6" w:rsidRDefault="00E30EC6" w:rsidP="005F5E9C">
      <w:pPr>
        <w:spacing w:after="0"/>
        <w:jc w:val="both"/>
      </w:pPr>
    </w:p>
    <w:p w:rsidR="006D5D2D" w:rsidRPr="006D5D2D" w:rsidRDefault="006D5D2D" w:rsidP="005F5E9C">
      <w:pPr>
        <w:spacing w:after="0"/>
        <w:jc w:val="both"/>
      </w:pPr>
    </w:p>
    <w:p w:rsidR="005F5E9C" w:rsidRPr="00B540C9" w:rsidRDefault="00877F3F" w:rsidP="00A851C7">
      <w:pPr>
        <w:spacing w:after="0"/>
        <w:ind w:left="708" w:right="3401" w:hanging="708"/>
        <w:jc w:val="both"/>
        <w:rPr>
          <w:b/>
          <w:color w:val="E36C0A" w:themeColor="accent6" w:themeShade="BF"/>
          <w:sz w:val="28"/>
          <w:szCs w:val="28"/>
        </w:rPr>
      </w:pPr>
      <w:r>
        <w:sym w:font="Wingdings" w:char="F0E8"/>
      </w:r>
      <w:r w:rsidR="00A851C7">
        <w:tab/>
      </w:r>
      <w:r w:rsidR="005F5E9C" w:rsidRPr="00B540C9">
        <w:rPr>
          <w:b/>
          <w:color w:val="E36C0A" w:themeColor="accent6" w:themeShade="BF"/>
          <w:sz w:val="28"/>
          <w:szCs w:val="28"/>
        </w:rPr>
        <w:t>Pour savoir comment on fait =&gt; Travailler sur la façon dont un journal est construit</w:t>
      </w:r>
    </w:p>
    <w:p w:rsidR="00F13D79" w:rsidRPr="00203E8C" w:rsidRDefault="00E30EC6" w:rsidP="00203E8C">
      <w:pPr>
        <w:spacing w:after="0"/>
        <w:ind w:right="3401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EDC657" wp14:editId="56DEE79F">
                <wp:simplePos x="0" y="0"/>
                <wp:positionH relativeFrom="column">
                  <wp:posOffset>5173980</wp:posOffset>
                </wp:positionH>
                <wp:positionV relativeFrom="paragraph">
                  <wp:posOffset>3810</wp:posOffset>
                </wp:positionV>
                <wp:extent cx="1790700" cy="962025"/>
                <wp:effectExtent l="57150" t="19050" r="76200" b="104775"/>
                <wp:wrapNone/>
                <wp:docPr id="15" name="Plaqu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962025"/>
                        </a:xfrm>
                        <a:prstGeom prst="bevel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5C33" w:rsidRDefault="00225C33" w:rsidP="00E30EC6">
                            <w:pPr>
                              <w:jc w:val="center"/>
                            </w:pPr>
                            <w:r>
                              <w:t>TRAVAIL DE GROUPE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laque 15" o:spid="_x0000_s1037" type="#_x0000_t84" style="position:absolute;left:0;text-align:left;margin-left:407.4pt;margin-top:.3pt;width:141pt;height:7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225C33" w:rsidRDefault="00225C33" w:rsidP="00E30EC6">
                      <w:pPr>
                        <w:jc w:val="center"/>
                      </w:pPr>
                      <w:r>
                        <w:t>TRAVAIL DE GROUPE</w:t>
                      </w:r>
                    </w:p>
                  </w:txbxContent>
                </v:textbox>
              </v:shape>
            </w:pict>
          </mc:Fallback>
        </mc:AlternateContent>
      </w:r>
    </w:p>
    <w:p w:rsidR="00D32FBD" w:rsidRDefault="007A4FC1" w:rsidP="00203E8C">
      <w:pPr>
        <w:pStyle w:val="Paragraphedeliste"/>
        <w:numPr>
          <w:ilvl w:val="0"/>
          <w:numId w:val="2"/>
        </w:numPr>
        <w:spacing w:after="0"/>
        <w:ind w:right="3401"/>
        <w:jc w:val="both"/>
      </w:pPr>
      <w:r w:rsidRPr="007A4FC1">
        <w:rPr>
          <w:b/>
          <w:smallCaps/>
        </w:rPr>
        <w:t>Prendre</w:t>
      </w:r>
      <w:r w:rsidR="00203E8C" w:rsidRPr="00203E8C">
        <w:t xml:space="preserve"> connaissance du document intitulé </w:t>
      </w:r>
      <w:r w:rsidR="00834531">
        <w:rPr>
          <w:b/>
        </w:rPr>
        <w:t>« Fiche C</w:t>
      </w:r>
      <w:r w:rsidR="00203E8C" w:rsidRPr="008E24B7">
        <w:rPr>
          <w:b/>
        </w:rPr>
        <w:t>omposer une maquette efficace</w:t>
      </w:r>
      <w:r w:rsidR="00203E8C">
        <w:t> » situé dans la ressource de votre espace numérique.</w:t>
      </w:r>
    </w:p>
    <w:p w:rsidR="00203E8C" w:rsidRPr="0067590D" w:rsidRDefault="00203E8C" w:rsidP="00203E8C">
      <w:pPr>
        <w:pStyle w:val="Paragraphedeliste"/>
        <w:numPr>
          <w:ilvl w:val="0"/>
          <w:numId w:val="2"/>
        </w:numPr>
        <w:spacing w:after="0"/>
        <w:ind w:right="3401"/>
        <w:jc w:val="both"/>
        <w:rPr>
          <w:b/>
          <w:sz w:val="24"/>
          <w:szCs w:val="24"/>
        </w:rPr>
      </w:pPr>
      <w:proofErr w:type="spellStart"/>
      <w:r w:rsidRPr="007A4FC1">
        <w:rPr>
          <w:b/>
          <w:smallCaps/>
        </w:rPr>
        <w:t>R</w:t>
      </w:r>
      <w:r w:rsidR="007B65C4">
        <w:rPr>
          <w:b/>
          <w:smallCaps/>
        </w:rPr>
        <w:t>É</w:t>
      </w:r>
      <w:r w:rsidRPr="007A4FC1">
        <w:rPr>
          <w:b/>
          <w:smallCaps/>
        </w:rPr>
        <w:t>pondre</w:t>
      </w:r>
      <w:proofErr w:type="spellEnd"/>
      <w:r>
        <w:t xml:space="preserve"> aux questions du </w:t>
      </w:r>
      <w:r w:rsidRPr="0067590D">
        <w:rPr>
          <w:b/>
          <w:sz w:val="24"/>
          <w:szCs w:val="24"/>
        </w:rPr>
        <w:t>Document 2</w:t>
      </w:r>
    </w:p>
    <w:p w:rsidR="00203E8C" w:rsidRPr="00203E8C" w:rsidRDefault="00203E8C" w:rsidP="00203E8C">
      <w:pPr>
        <w:pStyle w:val="Paragraphedeliste"/>
        <w:numPr>
          <w:ilvl w:val="0"/>
          <w:numId w:val="2"/>
        </w:numPr>
        <w:spacing w:after="0"/>
        <w:ind w:right="3401"/>
        <w:jc w:val="both"/>
      </w:pPr>
      <w:proofErr w:type="spellStart"/>
      <w:r w:rsidRPr="007A4FC1">
        <w:rPr>
          <w:b/>
          <w:smallCaps/>
        </w:rPr>
        <w:t>Pr</w:t>
      </w:r>
      <w:r w:rsidR="007B65C4">
        <w:rPr>
          <w:b/>
          <w:smallCaps/>
        </w:rPr>
        <w:t>É</w:t>
      </w:r>
      <w:r w:rsidRPr="007A4FC1">
        <w:rPr>
          <w:b/>
          <w:smallCaps/>
        </w:rPr>
        <w:t>senter</w:t>
      </w:r>
      <w:proofErr w:type="spellEnd"/>
      <w:r>
        <w:t xml:space="preserve"> votre travail à l’oral</w:t>
      </w:r>
    </w:p>
    <w:p w:rsidR="00F13D79" w:rsidRDefault="00F13D79" w:rsidP="005F5E9C">
      <w:pPr>
        <w:spacing w:after="0"/>
        <w:jc w:val="both"/>
      </w:pPr>
    </w:p>
    <w:p w:rsidR="00E30EC6" w:rsidRDefault="00E30EC6" w:rsidP="005F5E9C">
      <w:pPr>
        <w:spacing w:after="0"/>
        <w:jc w:val="both"/>
      </w:pPr>
    </w:p>
    <w:p w:rsidR="00203E8C" w:rsidRPr="00B540C9" w:rsidRDefault="00203E8C" w:rsidP="00A851C7">
      <w:pPr>
        <w:spacing w:after="0"/>
        <w:ind w:left="708" w:right="3401" w:hanging="708"/>
        <w:jc w:val="both"/>
        <w:rPr>
          <w:b/>
          <w:color w:val="E36C0A" w:themeColor="accent6" w:themeShade="BF"/>
          <w:sz w:val="28"/>
          <w:szCs w:val="28"/>
        </w:rPr>
      </w:pPr>
      <w:r>
        <w:sym w:font="Wingdings" w:char="F0E8"/>
      </w:r>
      <w:r w:rsidR="00A851C7">
        <w:tab/>
      </w:r>
      <w:r w:rsidRPr="00B540C9">
        <w:rPr>
          <w:b/>
          <w:color w:val="E36C0A" w:themeColor="accent6" w:themeShade="BF"/>
          <w:sz w:val="28"/>
          <w:szCs w:val="28"/>
        </w:rPr>
        <w:t>Pour savoir qui fait quoi =&gt; Découvrir quels sont les acteurs d’un journal</w:t>
      </w:r>
    </w:p>
    <w:p w:rsidR="00E30EC6" w:rsidRPr="00203E8C" w:rsidRDefault="00E30EC6" w:rsidP="00E30EC6">
      <w:pPr>
        <w:spacing w:after="0"/>
        <w:ind w:right="3401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4E992F" wp14:editId="59579017">
                <wp:simplePos x="0" y="0"/>
                <wp:positionH relativeFrom="column">
                  <wp:posOffset>5173980</wp:posOffset>
                </wp:positionH>
                <wp:positionV relativeFrom="paragraph">
                  <wp:posOffset>103505</wp:posOffset>
                </wp:positionV>
                <wp:extent cx="1790700" cy="962025"/>
                <wp:effectExtent l="57150" t="19050" r="76200" b="104775"/>
                <wp:wrapNone/>
                <wp:docPr id="16" name="Plaqu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962025"/>
                        </a:xfrm>
                        <a:prstGeom prst="bevel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5C33" w:rsidRDefault="00225C33" w:rsidP="00E30EC6">
                            <w:pPr>
                              <w:jc w:val="center"/>
                            </w:pPr>
                            <w:r>
                              <w:t>TRAVAIL DE GROUPE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laque 16" o:spid="_x0000_s1038" type="#_x0000_t84" style="position:absolute;left:0;text-align:left;margin-left:407.4pt;margin-top:8.15pt;width:141pt;height:7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225C33" w:rsidRDefault="00225C33" w:rsidP="00E30EC6">
                      <w:pPr>
                        <w:jc w:val="center"/>
                      </w:pPr>
                      <w:r>
                        <w:t>TRAVAIL DE GROUPE</w:t>
                      </w:r>
                    </w:p>
                  </w:txbxContent>
                </v:textbox>
              </v:shape>
            </w:pict>
          </mc:Fallback>
        </mc:AlternateContent>
      </w:r>
    </w:p>
    <w:p w:rsidR="00E30EC6" w:rsidRDefault="007A4FC1" w:rsidP="00E30EC6">
      <w:pPr>
        <w:pStyle w:val="Paragraphedeliste"/>
        <w:numPr>
          <w:ilvl w:val="0"/>
          <w:numId w:val="2"/>
        </w:numPr>
        <w:spacing w:after="0"/>
        <w:ind w:right="3401"/>
        <w:jc w:val="both"/>
      </w:pPr>
      <w:r w:rsidRPr="007A4FC1">
        <w:rPr>
          <w:b/>
          <w:smallCaps/>
        </w:rPr>
        <w:t>Prendre</w:t>
      </w:r>
      <w:r w:rsidRPr="00203E8C">
        <w:t xml:space="preserve"> </w:t>
      </w:r>
      <w:r w:rsidR="00E30EC6" w:rsidRPr="00203E8C">
        <w:t xml:space="preserve">connaissance du document intitulé </w:t>
      </w:r>
      <w:r w:rsidR="00834531">
        <w:rPr>
          <w:b/>
        </w:rPr>
        <w:t>« Fiche T</w:t>
      </w:r>
      <w:r w:rsidR="00E30EC6" w:rsidRPr="008E24B7">
        <w:rPr>
          <w:b/>
        </w:rPr>
        <w:t>ravailler en équipe »</w:t>
      </w:r>
      <w:r w:rsidR="00E30EC6">
        <w:t xml:space="preserve"> situé dans la ressource de votre espace numérique.</w:t>
      </w:r>
    </w:p>
    <w:p w:rsidR="00E30EC6" w:rsidRPr="0067590D" w:rsidRDefault="00E30EC6" w:rsidP="00E30EC6">
      <w:pPr>
        <w:pStyle w:val="Paragraphedeliste"/>
        <w:numPr>
          <w:ilvl w:val="0"/>
          <w:numId w:val="2"/>
        </w:numPr>
        <w:spacing w:after="0"/>
        <w:ind w:right="3401"/>
        <w:jc w:val="both"/>
        <w:rPr>
          <w:b/>
          <w:sz w:val="24"/>
          <w:szCs w:val="24"/>
        </w:rPr>
      </w:pPr>
      <w:proofErr w:type="spellStart"/>
      <w:r w:rsidRPr="007A4FC1">
        <w:rPr>
          <w:b/>
          <w:smallCaps/>
        </w:rPr>
        <w:t>R</w:t>
      </w:r>
      <w:r w:rsidR="00520C98" w:rsidRPr="007B65C4">
        <w:rPr>
          <w:b/>
          <w:smallCaps/>
        </w:rPr>
        <w:t>É</w:t>
      </w:r>
      <w:r w:rsidRPr="007A4FC1">
        <w:rPr>
          <w:b/>
          <w:smallCaps/>
        </w:rPr>
        <w:t>pondre</w:t>
      </w:r>
      <w:proofErr w:type="spellEnd"/>
      <w:r>
        <w:t xml:space="preserve"> aux questions du </w:t>
      </w:r>
      <w:r w:rsidRPr="0067590D">
        <w:rPr>
          <w:b/>
          <w:sz w:val="24"/>
          <w:szCs w:val="24"/>
        </w:rPr>
        <w:t>Document 3</w:t>
      </w:r>
    </w:p>
    <w:p w:rsidR="00E30EC6" w:rsidRPr="00203E8C" w:rsidRDefault="00E30EC6" w:rsidP="00E30EC6">
      <w:pPr>
        <w:pStyle w:val="Paragraphedeliste"/>
        <w:numPr>
          <w:ilvl w:val="0"/>
          <w:numId w:val="2"/>
        </w:numPr>
        <w:spacing w:after="0"/>
        <w:ind w:right="3401"/>
        <w:jc w:val="both"/>
      </w:pPr>
      <w:proofErr w:type="spellStart"/>
      <w:r w:rsidRPr="007B65C4">
        <w:rPr>
          <w:b/>
          <w:smallCaps/>
        </w:rPr>
        <w:t>Pr</w:t>
      </w:r>
      <w:r w:rsidR="007B65C4" w:rsidRPr="007B65C4">
        <w:rPr>
          <w:b/>
          <w:smallCaps/>
        </w:rPr>
        <w:t>É</w:t>
      </w:r>
      <w:r w:rsidRPr="007B65C4">
        <w:rPr>
          <w:b/>
          <w:smallCaps/>
        </w:rPr>
        <w:t>senter</w:t>
      </w:r>
      <w:proofErr w:type="spellEnd"/>
      <w:r>
        <w:t xml:space="preserve"> votre travail à l’oral</w:t>
      </w:r>
    </w:p>
    <w:p w:rsidR="00E30EC6" w:rsidRDefault="00E30EC6" w:rsidP="00E30EC6">
      <w:pPr>
        <w:spacing w:after="0"/>
        <w:jc w:val="both"/>
      </w:pPr>
    </w:p>
    <w:p w:rsidR="00203E8C" w:rsidRPr="00203E8C" w:rsidRDefault="00203E8C" w:rsidP="00203E8C">
      <w:pPr>
        <w:spacing w:after="0"/>
        <w:ind w:right="3401"/>
        <w:jc w:val="both"/>
      </w:pPr>
    </w:p>
    <w:p w:rsidR="005F5E9C" w:rsidRPr="00B540C9" w:rsidRDefault="00877F3F" w:rsidP="00A851C7">
      <w:pPr>
        <w:spacing w:after="0"/>
        <w:ind w:left="708" w:right="3401" w:hanging="708"/>
        <w:jc w:val="both"/>
        <w:rPr>
          <w:b/>
          <w:color w:val="E36C0A" w:themeColor="accent6" w:themeShade="BF"/>
          <w:sz w:val="28"/>
          <w:szCs w:val="28"/>
        </w:rPr>
      </w:pPr>
      <w:r>
        <w:sym w:font="Wingdings" w:char="F0E8"/>
      </w:r>
      <w:r w:rsidR="00A851C7">
        <w:tab/>
      </w:r>
      <w:r w:rsidR="005F5E9C" w:rsidRPr="00B540C9">
        <w:rPr>
          <w:b/>
          <w:color w:val="E36C0A" w:themeColor="accent6" w:themeShade="BF"/>
          <w:sz w:val="28"/>
          <w:szCs w:val="28"/>
        </w:rPr>
        <w:t>Pour savoir ce que l’on fait =&gt; Réfléchir à ce q</w:t>
      </w:r>
      <w:r w:rsidR="00B95116" w:rsidRPr="00B540C9">
        <w:rPr>
          <w:b/>
          <w:color w:val="E36C0A" w:themeColor="accent6" w:themeShade="BF"/>
          <w:sz w:val="28"/>
          <w:szCs w:val="28"/>
        </w:rPr>
        <w:t>ue l’on va écrire</w:t>
      </w:r>
    </w:p>
    <w:p w:rsidR="00B95116" w:rsidRDefault="00B95116" w:rsidP="00203E8C">
      <w:pPr>
        <w:spacing w:after="0"/>
        <w:ind w:right="3401"/>
        <w:jc w:val="both"/>
      </w:pPr>
    </w:p>
    <w:p w:rsidR="008E24B7" w:rsidRDefault="005B1D09" w:rsidP="008E24B7">
      <w:pPr>
        <w:pStyle w:val="Paragraphedeliste"/>
        <w:numPr>
          <w:ilvl w:val="0"/>
          <w:numId w:val="2"/>
        </w:numPr>
        <w:spacing w:after="0"/>
        <w:ind w:right="3401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522BD7" wp14:editId="0968AEDA">
                <wp:simplePos x="0" y="0"/>
                <wp:positionH relativeFrom="column">
                  <wp:posOffset>5164455</wp:posOffset>
                </wp:positionH>
                <wp:positionV relativeFrom="paragraph">
                  <wp:posOffset>73025</wp:posOffset>
                </wp:positionV>
                <wp:extent cx="1790700" cy="962025"/>
                <wp:effectExtent l="57150" t="19050" r="76200" b="104775"/>
                <wp:wrapNone/>
                <wp:docPr id="22" name="Plaqu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962025"/>
                        </a:xfrm>
                        <a:prstGeom prst="bevel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5C33" w:rsidRDefault="00225C33" w:rsidP="008E24B7">
                            <w:pPr>
                              <w:jc w:val="center"/>
                            </w:pPr>
                            <w:r>
                              <w:t>TRAVAIL COLLECTIF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laque 22" o:spid="_x0000_s1039" type="#_x0000_t84" style="position:absolute;left:0;text-align:left;margin-left:406.65pt;margin-top:5.75pt;width:141pt;height:7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225C33" w:rsidRDefault="00225C33" w:rsidP="008E24B7">
                      <w:pPr>
                        <w:jc w:val="center"/>
                      </w:pPr>
                      <w:r>
                        <w:t>TRAVAIL COLLECTIF</w:t>
                      </w:r>
                    </w:p>
                  </w:txbxContent>
                </v:textbox>
              </v:shape>
            </w:pict>
          </mc:Fallback>
        </mc:AlternateContent>
      </w:r>
      <w:r w:rsidR="008E24B7">
        <w:t xml:space="preserve">A l’aide du journal du lycée Roland Garros, de </w:t>
      </w:r>
      <w:r>
        <w:t>vos connaissances personnelles et de votre professeur :</w:t>
      </w:r>
    </w:p>
    <w:p w:rsidR="00744D30" w:rsidRPr="005B1D09" w:rsidRDefault="007B1DAE" w:rsidP="00203E8C">
      <w:pPr>
        <w:pStyle w:val="Paragraphedeliste"/>
        <w:numPr>
          <w:ilvl w:val="0"/>
          <w:numId w:val="2"/>
        </w:numPr>
        <w:spacing w:after="0"/>
        <w:ind w:right="3401"/>
        <w:jc w:val="both"/>
        <w:rPr>
          <w:b/>
        </w:rPr>
      </w:pPr>
      <w:r w:rsidRPr="007A4FC1">
        <w:rPr>
          <w:b/>
          <w:smallCap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1D63213" wp14:editId="514BE3EF">
                <wp:simplePos x="0" y="0"/>
                <wp:positionH relativeFrom="column">
                  <wp:posOffset>2421255</wp:posOffset>
                </wp:positionH>
                <wp:positionV relativeFrom="paragraph">
                  <wp:posOffset>3810</wp:posOffset>
                </wp:positionV>
                <wp:extent cx="1590675" cy="1200150"/>
                <wp:effectExtent l="0" t="0" r="9525" b="0"/>
                <wp:wrapNone/>
                <wp:docPr id="13" name="Rectangle à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120015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C33" w:rsidRDefault="00225C33" w:rsidP="007B1DA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7E77E0E" wp14:editId="66DBCC08">
                                  <wp:extent cx="1323975" cy="962025"/>
                                  <wp:effectExtent l="0" t="0" r="9525" b="9525"/>
                                  <wp:docPr id="50" name="Imag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ndex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1565" cy="967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3" o:spid="_x0000_s1040" style="position:absolute;left:0;text-align:left;margin-left:190.65pt;margin-top:.3pt;width:125.25pt;height:94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" fillcolor="white [3201]" stroked="f" strokeweight="2pt">
                <v:textbox>
                  <w:txbxContent>
                    <w:p w:rsidR="00225C33" w:rsidRDefault="00225C33" w:rsidP="007B1DAE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7E77E0E" wp14:editId="66DBCC08">
                            <wp:extent cx="1323975" cy="962025"/>
                            <wp:effectExtent l="0" t="0" r="9525" b="9525"/>
                            <wp:docPr id="50" name="Imag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ndex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1565" cy="967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5B1D09" w:rsidRPr="007A4FC1">
        <w:rPr>
          <w:b/>
          <w:smallCaps/>
        </w:rPr>
        <w:t>Remplir</w:t>
      </w:r>
      <w:r w:rsidR="005B1D09">
        <w:t xml:space="preserve"> le </w:t>
      </w:r>
      <w:r w:rsidR="005B1D09" w:rsidRPr="0067590D">
        <w:rPr>
          <w:b/>
          <w:sz w:val="24"/>
          <w:szCs w:val="24"/>
        </w:rPr>
        <w:t>Document 4</w:t>
      </w:r>
    </w:p>
    <w:p w:rsidR="005B1D09" w:rsidRDefault="005B1D09" w:rsidP="00203E8C">
      <w:pPr>
        <w:pStyle w:val="Paragraphedeliste"/>
        <w:numPr>
          <w:ilvl w:val="0"/>
          <w:numId w:val="2"/>
        </w:numPr>
        <w:spacing w:after="0"/>
        <w:ind w:right="3401"/>
        <w:jc w:val="both"/>
      </w:pPr>
      <w:r w:rsidRPr="007A4FC1">
        <w:rPr>
          <w:b/>
          <w:smallCaps/>
        </w:rPr>
        <w:t>Choisir</w:t>
      </w:r>
      <w:r>
        <w:t xml:space="preserve"> une rubrique</w:t>
      </w:r>
    </w:p>
    <w:p w:rsidR="000E4470" w:rsidRDefault="005B1D09" w:rsidP="000E4470">
      <w:pPr>
        <w:pStyle w:val="Paragraphedeliste"/>
        <w:numPr>
          <w:ilvl w:val="0"/>
          <w:numId w:val="2"/>
        </w:numPr>
        <w:spacing w:after="0"/>
        <w:ind w:right="3401"/>
        <w:jc w:val="both"/>
      </w:pPr>
      <w:proofErr w:type="spellStart"/>
      <w:r w:rsidRPr="007A4FC1">
        <w:rPr>
          <w:b/>
          <w:smallCaps/>
        </w:rPr>
        <w:t>R</w:t>
      </w:r>
      <w:r w:rsidR="00520C98" w:rsidRPr="007B65C4">
        <w:rPr>
          <w:b/>
          <w:smallCaps/>
        </w:rPr>
        <w:t>É</w:t>
      </w:r>
      <w:r w:rsidRPr="007A4FC1">
        <w:rPr>
          <w:b/>
          <w:smallCaps/>
        </w:rPr>
        <w:t>diger</w:t>
      </w:r>
      <w:proofErr w:type="spellEnd"/>
      <w:r>
        <w:t xml:space="preserve"> un article</w:t>
      </w:r>
      <w:r w:rsidR="005707AF">
        <w:rPr>
          <w:noProof/>
          <w:lang w:eastAsia="fr-FR"/>
        </w:rPr>
        <w:t xml:space="preserve"> en lien avec</w:t>
      </w:r>
      <w:r w:rsidR="000E4470">
        <w:rPr>
          <w:noProof/>
          <w:lang w:eastAsia="fr-FR"/>
        </w:rPr>
        <w:t xml:space="preserve"> les</w:t>
      </w:r>
      <w:r w:rsidR="007B1DAE">
        <w:rPr>
          <w:noProof/>
          <w:lang w:eastAsia="fr-FR"/>
        </w:rPr>
        <w:t xml:space="preserve"> </w:t>
      </w:r>
    </w:p>
    <w:p w:rsidR="00805970" w:rsidRDefault="00805970" w:rsidP="000E4470">
      <w:pPr>
        <w:pStyle w:val="Paragraphedeliste"/>
        <w:numPr>
          <w:ilvl w:val="0"/>
          <w:numId w:val="2"/>
        </w:numPr>
        <w:spacing w:after="0"/>
        <w:ind w:right="3401"/>
        <w:jc w:val="both"/>
      </w:pPr>
      <w:r>
        <w:br w:type="page"/>
      </w:r>
    </w:p>
    <w:bookmarkStart w:id="1" w:name="Doc1"/>
    <w:bookmarkEnd w:id="1"/>
    <w:p w:rsidR="007B6291" w:rsidRPr="007B6291" w:rsidRDefault="00DE049A" w:rsidP="00DE049A">
      <w:pPr>
        <w:spacing w:after="0"/>
        <w:ind w:right="2834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4945380</wp:posOffset>
                </wp:positionH>
                <wp:positionV relativeFrom="paragraph">
                  <wp:posOffset>49530</wp:posOffset>
                </wp:positionV>
                <wp:extent cx="1533525" cy="1123950"/>
                <wp:effectExtent l="0" t="114300" r="0" b="133350"/>
                <wp:wrapNone/>
                <wp:docPr id="42" name="Rectangle à coins arrondi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97403">
                          <a:off x="0" y="0"/>
                          <a:ext cx="1533525" cy="11239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5C33" w:rsidRDefault="00225C33" w:rsidP="00DE049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AED0CA5" wp14:editId="030AF494">
                                  <wp:extent cx="1216025" cy="927015"/>
                                  <wp:effectExtent l="0" t="0" r="3175" b="6985"/>
                                  <wp:docPr id="47" name="Imag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s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duotone>
                                              <a:schemeClr val="accent6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artisticGlass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6025" cy="927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42" o:spid="_x0000_s1041" style="position:absolute;margin-left:389.4pt;margin-top:3.9pt;width:120.75pt;height:88.5pt;rotation:1417110fd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" filled="f" stroked="f" strokeweight="2pt">
                <v:textbox>
                  <w:txbxContent>
                    <w:p w:rsidR="00225C33" w:rsidRDefault="00225C33" w:rsidP="00DE049A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AED0CA5" wp14:editId="030AF494">
                            <wp:extent cx="1216025" cy="927015"/>
                            <wp:effectExtent l="0" t="0" r="3175" b="6985"/>
                            <wp:docPr id="47" name="Imag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s.png"/>
                                    <pic:cNvPicPr/>
                                  </pic:nvPicPr>
                                  <pic:blipFill>
                                    <a:blip r:embed="rId22">
                                      <a:duotone>
                                        <a:schemeClr val="accent6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artisticGlass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6025" cy="927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7B6291">
        <w:rPr>
          <w:b/>
          <w:sz w:val="36"/>
          <w:szCs w:val="36"/>
        </w:rPr>
        <w:t>MISSION 2</w:t>
      </w:r>
      <w:r w:rsidR="007B6291" w:rsidRPr="0050443D">
        <w:rPr>
          <w:b/>
          <w:sz w:val="36"/>
          <w:szCs w:val="36"/>
        </w:rPr>
        <w:t xml:space="preserve"> – </w:t>
      </w:r>
      <w:r w:rsidR="007B6291" w:rsidRPr="007B6291">
        <w:rPr>
          <w:b/>
          <w:sz w:val="36"/>
          <w:szCs w:val="36"/>
        </w:rPr>
        <w:t>PRENDRE CONNAISSANCE DES CONTRAINTES LIÉES À LA CRÉATION ET À LA PUBLICATION D’UN JOURNAL</w:t>
      </w:r>
    </w:p>
    <w:p w:rsidR="003A5EEC" w:rsidRDefault="003A5EEC" w:rsidP="007B6291">
      <w:pPr>
        <w:spacing w:after="0"/>
        <w:jc w:val="right"/>
      </w:pPr>
    </w:p>
    <w:p w:rsidR="007B6291" w:rsidRDefault="004B374C" w:rsidP="003C759A">
      <w:pPr>
        <w:spacing w:after="0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1087755</wp:posOffset>
                </wp:positionH>
                <wp:positionV relativeFrom="paragraph">
                  <wp:posOffset>176530</wp:posOffset>
                </wp:positionV>
                <wp:extent cx="4514850" cy="542925"/>
                <wp:effectExtent l="0" t="0" r="0" b="9525"/>
                <wp:wrapNone/>
                <wp:docPr id="65" name="Rectangle à coins arrondi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5429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C33" w:rsidRPr="00615F2C" w:rsidRDefault="00225C33" w:rsidP="00B530BF">
                            <w:pPr>
                              <w:spacing w:after="0"/>
                              <w:ind w:right="27"/>
                              <w:jc w:val="both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615F2C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Puis-je tout faire, tout dire dans un journal</w:t>
                            </w:r>
                            <w:r w:rsidR="00B530BF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15F2C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:rsidR="00225C33" w:rsidRDefault="00225C33" w:rsidP="004B37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65" o:spid="_x0000_s1042" style="position:absolute;left:0;text-align:left;margin-left:85.65pt;margin-top:13.9pt;width:355.5pt;height:42.7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" fillcolor="white [3201]" stroked="f" strokeweight="2pt">
                <v:textbox>
                  <w:txbxContent>
                    <w:p w:rsidR="00225C33" w:rsidRPr="00615F2C" w:rsidRDefault="00225C33" w:rsidP="00B530BF">
                      <w:pPr>
                        <w:spacing w:after="0"/>
                        <w:ind w:right="27"/>
                        <w:jc w:val="both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615F2C">
                        <w:rPr>
                          <w:b/>
                          <w:i/>
                          <w:sz w:val="32"/>
                          <w:szCs w:val="32"/>
                        </w:rPr>
                        <w:t>Puis-je tout faire, tout dire dans un journal</w:t>
                      </w:r>
                      <w:r w:rsidR="00B530BF">
                        <w:rPr>
                          <w:b/>
                          <w:i/>
                          <w:sz w:val="32"/>
                          <w:szCs w:val="32"/>
                        </w:rPr>
                        <w:t xml:space="preserve"> </w:t>
                      </w:r>
                      <w:r w:rsidRPr="00615F2C">
                        <w:rPr>
                          <w:b/>
                          <w:i/>
                          <w:sz w:val="32"/>
                          <w:szCs w:val="32"/>
                        </w:rPr>
                        <w:t>?</w:t>
                      </w:r>
                    </w:p>
                    <w:p w:rsidR="00225C33" w:rsidRDefault="00225C33" w:rsidP="004B374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890F1E6" wp14:editId="35EA423B">
            <wp:extent cx="781050" cy="781050"/>
            <wp:effectExtent l="0" t="0" r="0" b="0"/>
            <wp:docPr id="64" name="il_fi" descr="http://thumbs.dreamstime.com/x/bouton-de-lustre-avec-le-point-d-interrogation-1592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humbs.dreamstime.com/x/bouton-de-lustre-avec-le-point-d-interrogation-159248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49A" w:rsidRDefault="00DE049A" w:rsidP="003C759A">
      <w:pPr>
        <w:spacing w:after="0"/>
        <w:jc w:val="both"/>
      </w:pPr>
    </w:p>
    <w:p w:rsidR="00225795" w:rsidRDefault="00225795" w:rsidP="003C759A">
      <w:pPr>
        <w:spacing w:after="0"/>
        <w:jc w:val="both"/>
      </w:pPr>
    </w:p>
    <w:p w:rsidR="00225795" w:rsidRDefault="00225795" w:rsidP="003C759A">
      <w:pPr>
        <w:spacing w:after="0"/>
        <w:jc w:val="both"/>
      </w:pPr>
    </w:p>
    <w:p w:rsidR="005914A5" w:rsidRDefault="007B6291" w:rsidP="005914A5">
      <w:pPr>
        <w:spacing w:after="0"/>
        <w:ind w:left="708" w:right="3401" w:hanging="708"/>
        <w:jc w:val="both"/>
        <w:rPr>
          <w:b/>
          <w:color w:val="E36C0A" w:themeColor="accent6" w:themeShade="BF"/>
          <w:sz w:val="28"/>
          <w:szCs w:val="28"/>
        </w:rPr>
      </w:pPr>
      <w:r>
        <w:sym w:font="Wingdings" w:char="F0E8"/>
      </w:r>
      <w:r>
        <w:t xml:space="preserve"> </w:t>
      </w:r>
      <w:r w:rsidR="005914A5">
        <w:tab/>
      </w:r>
      <w:r w:rsidRPr="00B540C9">
        <w:rPr>
          <w:b/>
          <w:color w:val="E36C0A" w:themeColor="accent6" w:themeShade="BF"/>
          <w:sz w:val="28"/>
          <w:szCs w:val="28"/>
        </w:rPr>
        <w:t xml:space="preserve">Pour savoir ce que l’on peut publier </w:t>
      </w:r>
      <w:r w:rsidR="0082363C">
        <w:rPr>
          <w:b/>
          <w:color w:val="E36C0A" w:themeColor="accent6" w:themeShade="BF"/>
          <w:sz w:val="28"/>
          <w:szCs w:val="28"/>
        </w:rPr>
        <w:t>=</w:t>
      </w:r>
      <w:r w:rsidR="005914A5">
        <w:rPr>
          <w:b/>
          <w:color w:val="E36C0A" w:themeColor="accent6" w:themeShade="BF"/>
          <w:sz w:val="28"/>
          <w:szCs w:val="28"/>
        </w:rPr>
        <w:t xml:space="preserve"> découvrir les droits et devoirs du journaliste, découvrir le droit à l’image et les droits d’auteur</w:t>
      </w:r>
    </w:p>
    <w:p w:rsidR="0082363C" w:rsidRPr="00B540C9" w:rsidRDefault="0082363C" w:rsidP="005914A5">
      <w:pPr>
        <w:spacing w:after="0"/>
        <w:ind w:left="708" w:right="3401" w:hanging="708"/>
        <w:jc w:val="both"/>
        <w:rPr>
          <w:b/>
          <w:color w:val="E36C0A" w:themeColor="accent6" w:themeShade="BF"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36F0300" wp14:editId="24D2CFDF">
                <wp:simplePos x="0" y="0"/>
                <wp:positionH relativeFrom="column">
                  <wp:posOffset>5105400</wp:posOffset>
                </wp:positionH>
                <wp:positionV relativeFrom="paragraph">
                  <wp:posOffset>457835</wp:posOffset>
                </wp:positionV>
                <wp:extent cx="1790700" cy="962025"/>
                <wp:effectExtent l="57150" t="19050" r="76200" b="104775"/>
                <wp:wrapNone/>
                <wp:docPr id="49" name="Plaqu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962025"/>
                        </a:xfrm>
                        <a:prstGeom prst="bevel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5C33" w:rsidRDefault="00225C33" w:rsidP="0078293D">
                            <w:pPr>
                              <w:jc w:val="center"/>
                            </w:pPr>
                            <w:r>
                              <w:t>TRAVAUX ET D</w:t>
                            </w:r>
                            <w:r>
                              <w:rPr>
                                <w:rFonts w:cstheme="minorHAnsi"/>
                              </w:rPr>
                              <w:t>É</w:t>
                            </w:r>
                            <w:r>
                              <w:t>BAT EN CO ANIMATION AVEC LES CLASSES DE BTS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laque 49" o:spid="_x0000_s1043" type="#_x0000_t84" style="position:absolute;left:0;text-align:left;margin-left:402pt;margin-top:36.05pt;width:141pt;height:75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225C33" w:rsidRDefault="00225C33" w:rsidP="0078293D">
                      <w:pPr>
                        <w:jc w:val="center"/>
                      </w:pPr>
                      <w:r>
                        <w:t>TRAVAUX ET D</w:t>
                      </w:r>
                      <w:r>
                        <w:rPr>
                          <w:rFonts w:cstheme="minorHAnsi"/>
                        </w:rPr>
                        <w:t>É</w:t>
                      </w:r>
                      <w:r>
                        <w:t>BAT EN CO ANIMATION AVEC LES CLASSES DE BTS</w:t>
                      </w:r>
                    </w:p>
                  </w:txbxContent>
                </v:textbox>
              </v:shape>
            </w:pict>
          </mc:Fallback>
        </mc:AlternateContent>
      </w:r>
    </w:p>
    <w:p w:rsidR="0078293D" w:rsidRDefault="0078293D" w:rsidP="0082363C">
      <w:pPr>
        <w:spacing w:after="0"/>
        <w:ind w:right="3401"/>
        <w:jc w:val="both"/>
      </w:pPr>
    </w:p>
    <w:p w:rsidR="0082363C" w:rsidRDefault="0082363C" w:rsidP="00773919">
      <w:pPr>
        <w:pStyle w:val="Paragraphedeliste"/>
        <w:numPr>
          <w:ilvl w:val="0"/>
          <w:numId w:val="2"/>
        </w:numPr>
        <w:spacing w:after="0"/>
        <w:ind w:left="1134" w:right="3401"/>
        <w:jc w:val="both"/>
      </w:pPr>
      <w:r>
        <w:t>A partir de diaporamas réalisés par les classes de BTS, un débat aut</w:t>
      </w:r>
      <w:r w:rsidR="00773919">
        <w:t xml:space="preserve">our de la liberté de la presse et </w:t>
      </w:r>
      <w:r>
        <w:t>du droit à l’image est organisé</w:t>
      </w:r>
      <w:r w:rsidR="0045441E">
        <w:t>.</w:t>
      </w:r>
    </w:p>
    <w:p w:rsidR="002D1487" w:rsidRDefault="0045441E" w:rsidP="00773919">
      <w:pPr>
        <w:pStyle w:val="Paragraphedeliste"/>
        <w:numPr>
          <w:ilvl w:val="0"/>
          <w:numId w:val="2"/>
        </w:numPr>
        <w:spacing w:after="0"/>
        <w:ind w:left="1134" w:right="3401"/>
        <w:jc w:val="both"/>
      </w:pPr>
      <w:r w:rsidRPr="007A4FC1">
        <w:rPr>
          <w:b/>
          <w:smallCaps/>
        </w:rPr>
        <w:t>Assister</w:t>
      </w:r>
      <w:r>
        <w:t xml:space="preserve"> et participer à </w:t>
      </w:r>
      <w:r w:rsidR="002D1487">
        <w:t>ce débat.</w:t>
      </w:r>
    </w:p>
    <w:p w:rsidR="0045441E" w:rsidRDefault="002D1487" w:rsidP="00773919">
      <w:pPr>
        <w:pStyle w:val="Paragraphedeliste"/>
        <w:numPr>
          <w:ilvl w:val="0"/>
          <w:numId w:val="2"/>
        </w:numPr>
        <w:spacing w:after="0"/>
        <w:ind w:left="1134" w:right="3401"/>
        <w:jc w:val="both"/>
      </w:pPr>
      <w:r w:rsidRPr="007A4FC1">
        <w:rPr>
          <w:b/>
          <w:smallCaps/>
        </w:rPr>
        <w:t>Reporter</w:t>
      </w:r>
      <w:r>
        <w:t xml:space="preserve"> sur le </w:t>
      </w:r>
      <w:r w:rsidRPr="007A4FC1">
        <w:rPr>
          <w:b/>
          <w:sz w:val="24"/>
          <w:szCs w:val="24"/>
        </w:rPr>
        <w:t>D</w:t>
      </w:r>
      <w:r w:rsidR="0045441E" w:rsidRPr="007A4FC1">
        <w:rPr>
          <w:b/>
          <w:sz w:val="24"/>
          <w:szCs w:val="24"/>
        </w:rPr>
        <w:t>ocument 5</w:t>
      </w:r>
      <w:r w:rsidR="0045441E">
        <w:t xml:space="preserve"> les points e</w:t>
      </w:r>
      <w:r>
        <w:t>ssentiels que vous avez retenus et répondre aux questions sur la charte des journalistes jeunes.</w:t>
      </w:r>
    </w:p>
    <w:p w:rsidR="00664BB4" w:rsidRDefault="00664BB4" w:rsidP="007B6291">
      <w:pPr>
        <w:tabs>
          <w:tab w:val="left" w:pos="4200"/>
        </w:tabs>
        <w:spacing w:after="0"/>
        <w:jc w:val="both"/>
      </w:pPr>
    </w:p>
    <w:p w:rsidR="00225795" w:rsidRDefault="00225795" w:rsidP="007B6291">
      <w:pPr>
        <w:tabs>
          <w:tab w:val="left" w:pos="4200"/>
        </w:tabs>
        <w:spacing w:after="0"/>
        <w:jc w:val="both"/>
      </w:pPr>
    </w:p>
    <w:p w:rsidR="00FB0AE8" w:rsidRDefault="00FB0AE8" w:rsidP="007B6291">
      <w:pPr>
        <w:tabs>
          <w:tab w:val="left" w:pos="4200"/>
        </w:tabs>
        <w:spacing w:after="0"/>
        <w:jc w:val="both"/>
      </w:pPr>
    </w:p>
    <w:p w:rsidR="007B6291" w:rsidRPr="00B540C9" w:rsidRDefault="007B6291" w:rsidP="005914A5">
      <w:pPr>
        <w:spacing w:after="0"/>
        <w:ind w:left="708" w:right="3401" w:hanging="708"/>
        <w:jc w:val="both"/>
        <w:rPr>
          <w:color w:val="E36C0A" w:themeColor="accent6" w:themeShade="BF"/>
        </w:rPr>
      </w:pPr>
      <w:r>
        <w:sym w:font="Wingdings" w:char="F0E8"/>
      </w:r>
      <w:r>
        <w:t xml:space="preserve"> </w:t>
      </w:r>
      <w:r w:rsidR="005914A5">
        <w:tab/>
      </w:r>
      <w:r w:rsidR="005914A5">
        <w:rPr>
          <w:b/>
          <w:color w:val="E36C0A" w:themeColor="accent6" w:themeShade="BF"/>
          <w:sz w:val="28"/>
          <w:szCs w:val="28"/>
        </w:rPr>
        <w:t xml:space="preserve">Pour savoir ce que l’on ne peut pas publier = analyser </w:t>
      </w:r>
      <w:r w:rsidR="008D5CD8">
        <w:rPr>
          <w:b/>
          <w:color w:val="E36C0A" w:themeColor="accent6" w:themeShade="BF"/>
          <w:sz w:val="28"/>
          <w:szCs w:val="28"/>
        </w:rPr>
        <w:t>les délits de presse</w:t>
      </w:r>
    </w:p>
    <w:p w:rsidR="007B6291" w:rsidRDefault="007B6291" w:rsidP="007B6291">
      <w:pPr>
        <w:tabs>
          <w:tab w:val="left" w:pos="4200"/>
        </w:tabs>
        <w:spacing w:after="0"/>
        <w:jc w:val="both"/>
      </w:pPr>
    </w:p>
    <w:p w:rsidR="005914A5" w:rsidRDefault="00544E8A" w:rsidP="007B6291">
      <w:pPr>
        <w:tabs>
          <w:tab w:val="left" w:pos="4200"/>
        </w:tabs>
        <w:spacing w:after="0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557CF66" wp14:editId="14BC2186">
                <wp:simplePos x="0" y="0"/>
                <wp:positionH relativeFrom="column">
                  <wp:posOffset>5105400</wp:posOffset>
                </wp:positionH>
                <wp:positionV relativeFrom="paragraph">
                  <wp:posOffset>50800</wp:posOffset>
                </wp:positionV>
                <wp:extent cx="1790700" cy="962025"/>
                <wp:effectExtent l="57150" t="19050" r="76200" b="104775"/>
                <wp:wrapNone/>
                <wp:docPr id="60" name="Plaqu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962025"/>
                        </a:xfrm>
                        <a:prstGeom prst="bevel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225C33" w:rsidRPr="00FB0AE8" w:rsidRDefault="00225C33" w:rsidP="00FB0AE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TRAVAIL INDIVIDUEL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laque 60" o:spid="_x0000_s1044" type="#_x0000_t84" style="position:absolute;left:0;text-align:left;margin-left:402pt;margin-top:4pt;width:141pt;height:75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" fillcolor="#cb6c1d" strokecolor="#f69240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225C33" w:rsidRPr="00FB0AE8" w:rsidRDefault="00225C33" w:rsidP="00FB0AE8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TRAVAIL INDIVIDUEL</w:t>
                      </w:r>
                    </w:p>
                  </w:txbxContent>
                </v:textbox>
              </v:shape>
            </w:pict>
          </mc:Fallback>
        </mc:AlternateContent>
      </w:r>
    </w:p>
    <w:p w:rsidR="00664BB4" w:rsidRDefault="00FB0AE8" w:rsidP="00BE662A">
      <w:pPr>
        <w:pStyle w:val="Paragraphedeliste"/>
        <w:numPr>
          <w:ilvl w:val="0"/>
          <w:numId w:val="2"/>
        </w:numPr>
        <w:spacing w:after="0"/>
        <w:ind w:left="1134" w:right="3401"/>
        <w:jc w:val="both"/>
      </w:pPr>
      <w:r w:rsidRPr="007A4FC1">
        <w:rPr>
          <w:b/>
          <w:smallCaps/>
        </w:rPr>
        <w:t>Prendre</w:t>
      </w:r>
      <w:r>
        <w:t xml:space="preserve"> connaissance </w:t>
      </w:r>
      <w:r w:rsidR="00BE662A">
        <w:t xml:space="preserve">du </w:t>
      </w:r>
      <w:r w:rsidR="00BE662A" w:rsidRPr="007A4FC1">
        <w:rPr>
          <w:b/>
          <w:sz w:val="24"/>
          <w:szCs w:val="24"/>
        </w:rPr>
        <w:t>Document 6</w:t>
      </w:r>
      <w:r w:rsidR="00BE662A">
        <w:t xml:space="preserve"> et répondre aux questions en vous aidant d’in</w:t>
      </w:r>
      <w:r w:rsidR="00604918">
        <w:t>ternet.</w:t>
      </w:r>
    </w:p>
    <w:p w:rsidR="00B43922" w:rsidRDefault="00225795" w:rsidP="00BE662A">
      <w:pPr>
        <w:pStyle w:val="Paragraphedeliste"/>
        <w:numPr>
          <w:ilvl w:val="0"/>
          <w:numId w:val="2"/>
        </w:numPr>
        <w:spacing w:after="0"/>
        <w:ind w:left="1134" w:right="3401"/>
        <w:jc w:val="both"/>
      </w:pPr>
      <w:r w:rsidRPr="007A4FC1">
        <w:rPr>
          <w:b/>
          <w:smallCaps/>
        </w:rPr>
        <w:t>Lire</w:t>
      </w:r>
      <w:r>
        <w:t xml:space="preserve"> une décision de justice et répondre aux questions.</w:t>
      </w:r>
    </w:p>
    <w:p w:rsidR="00FB0AE8" w:rsidRDefault="00FB0AE8" w:rsidP="007B6291">
      <w:pPr>
        <w:tabs>
          <w:tab w:val="left" w:pos="4200"/>
        </w:tabs>
        <w:spacing w:after="0"/>
        <w:jc w:val="both"/>
      </w:pPr>
    </w:p>
    <w:p w:rsidR="00FB0AE8" w:rsidRDefault="00FB0AE8" w:rsidP="007B6291">
      <w:pPr>
        <w:tabs>
          <w:tab w:val="left" w:pos="4200"/>
        </w:tabs>
        <w:spacing w:after="0"/>
        <w:jc w:val="both"/>
      </w:pPr>
    </w:p>
    <w:p w:rsidR="00FB0AE8" w:rsidRDefault="00FB0AE8" w:rsidP="007B6291">
      <w:pPr>
        <w:tabs>
          <w:tab w:val="left" w:pos="4200"/>
        </w:tabs>
        <w:spacing w:after="0"/>
        <w:jc w:val="both"/>
      </w:pPr>
    </w:p>
    <w:p w:rsidR="002D7361" w:rsidRDefault="002D7361">
      <w:r>
        <w:br w:type="page"/>
      </w:r>
    </w:p>
    <w:p w:rsidR="00ED3E68" w:rsidRDefault="00ED3E68" w:rsidP="00B42C6E">
      <w:pPr>
        <w:spacing w:after="0"/>
      </w:pPr>
    </w:p>
    <w:p w:rsidR="007B6291" w:rsidRDefault="006D4499" w:rsidP="00ED3E68">
      <w:pPr>
        <w:spacing w:after="0"/>
        <w:ind w:right="2834"/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5311371</wp:posOffset>
                </wp:positionH>
                <wp:positionV relativeFrom="paragraph">
                  <wp:posOffset>160072</wp:posOffset>
                </wp:positionV>
                <wp:extent cx="1533525" cy="1095375"/>
                <wp:effectExtent l="95250" t="190500" r="104775" b="200025"/>
                <wp:wrapNone/>
                <wp:docPr id="51" name="Rectangle à coins arrondi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3125">
                          <a:off x="0" y="0"/>
                          <a:ext cx="1533525" cy="109537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C33" w:rsidRDefault="00225C33" w:rsidP="006D449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11C7398" wp14:editId="3B8B394E">
                                  <wp:extent cx="1218565" cy="928951"/>
                                  <wp:effectExtent l="0" t="0" r="635" b="5080"/>
                                  <wp:docPr id="52" name="Imag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s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duotone>
                                              <a:schemeClr val="accent6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artisticPaintBrush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8565" cy="9289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1" o:spid="_x0000_s1045" style="position:absolute;left:0;text-align:left;margin-left:418.2pt;margin-top:12.6pt;width:120.75pt;height:86.25pt;rotation:1401515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" fillcolor="white [3201]" stroked="f" strokeweight="2pt">
                <v:textbox>
                  <w:txbxContent>
                    <w:p w:rsidR="00225C33" w:rsidRDefault="00225C33" w:rsidP="006D4499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11C7398" wp14:editId="3B8B394E">
                            <wp:extent cx="1218565" cy="928951"/>
                            <wp:effectExtent l="0" t="0" r="635" b="5080"/>
                            <wp:docPr id="52" name="Imag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s.png"/>
                                    <pic:cNvPicPr/>
                                  </pic:nvPicPr>
                                  <pic:blipFill>
                                    <a:blip r:embed="rId24">
                                      <a:duotone>
                                        <a:schemeClr val="accent6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artisticPaintBrush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8565" cy="9289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ED3E68">
        <w:rPr>
          <w:b/>
          <w:sz w:val="36"/>
          <w:szCs w:val="36"/>
        </w:rPr>
        <w:t>MISSION 3</w:t>
      </w:r>
      <w:r w:rsidR="00ED3E68" w:rsidRPr="0050443D">
        <w:rPr>
          <w:b/>
          <w:sz w:val="36"/>
          <w:szCs w:val="36"/>
        </w:rPr>
        <w:t xml:space="preserve"> – </w:t>
      </w:r>
      <w:r w:rsidR="00ED3E68">
        <w:rPr>
          <w:b/>
          <w:sz w:val="36"/>
          <w:szCs w:val="36"/>
        </w:rPr>
        <w:t>R</w:t>
      </w:r>
      <w:r w:rsidR="00ED3E68">
        <w:rPr>
          <w:rFonts w:cstheme="minorHAnsi"/>
          <w:b/>
          <w:sz w:val="36"/>
          <w:szCs w:val="36"/>
        </w:rPr>
        <w:t>É</w:t>
      </w:r>
      <w:r w:rsidR="00ED3E68">
        <w:rPr>
          <w:b/>
          <w:sz w:val="36"/>
          <w:szCs w:val="36"/>
        </w:rPr>
        <w:t xml:space="preserve">ALISER LA MAQUETTE DE VOTRE </w:t>
      </w:r>
      <w:r w:rsidR="00ED3E68" w:rsidRPr="007B6291">
        <w:rPr>
          <w:b/>
          <w:sz w:val="36"/>
          <w:szCs w:val="36"/>
        </w:rPr>
        <w:t>JOURNAL</w:t>
      </w:r>
    </w:p>
    <w:p w:rsidR="00ED3E68" w:rsidRPr="00ED3E68" w:rsidRDefault="00ED3E68" w:rsidP="00ED3E68">
      <w:pPr>
        <w:spacing w:after="0"/>
        <w:ind w:right="2834"/>
        <w:jc w:val="both"/>
        <w:rPr>
          <w:b/>
        </w:rPr>
      </w:pPr>
    </w:p>
    <w:p w:rsidR="00ED3E68" w:rsidRDefault="00615F2C" w:rsidP="00ED3E68">
      <w:pPr>
        <w:spacing w:after="0"/>
        <w:ind w:right="2834"/>
        <w:jc w:val="both"/>
        <w:rPr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35F5640" wp14:editId="2B7CD980">
                <wp:simplePos x="0" y="0"/>
                <wp:positionH relativeFrom="column">
                  <wp:posOffset>954405</wp:posOffset>
                </wp:positionH>
                <wp:positionV relativeFrom="paragraph">
                  <wp:posOffset>173990</wp:posOffset>
                </wp:positionV>
                <wp:extent cx="4206008" cy="542555"/>
                <wp:effectExtent l="0" t="0" r="4445" b="0"/>
                <wp:wrapNone/>
                <wp:docPr id="48" name="Rectangle à coins arrondi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6008" cy="54255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25C33" w:rsidRPr="00615F2C" w:rsidRDefault="00225C33" w:rsidP="00615F2C">
                            <w:pPr>
                              <w:spacing w:after="0"/>
                              <w:ind w:right="262" w:firstLine="708"/>
                              <w:jc w:val="both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615F2C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Il est temps de passer à l’action …</w:t>
                            </w:r>
                          </w:p>
                          <w:p w:rsidR="00225C33" w:rsidRDefault="00225C33" w:rsidP="00615F2C">
                            <w:pPr>
                              <w:ind w:right="-238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48" o:spid="_x0000_s1046" style="position:absolute;left:0;text-align:left;margin-left:75.15pt;margin-top:13.7pt;width:331.2pt;height:42.7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" fillcolor="window" stroked="f" strokeweight="2pt">
                <v:textbox>
                  <w:txbxContent>
                    <w:p w:rsidR="00225C33" w:rsidRPr="00615F2C" w:rsidRDefault="00225C33" w:rsidP="00615F2C">
                      <w:pPr>
                        <w:spacing w:after="0"/>
                        <w:ind w:right="262" w:firstLine="708"/>
                        <w:jc w:val="both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615F2C">
                        <w:rPr>
                          <w:b/>
                          <w:i/>
                          <w:sz w:val="32"/>
                          <w:szCs w:val="32"/>
                        </w:rPr>
                        <w:t>Il est temps de passer à l’action …</w:t>
                      </w:r>
                    </w:p>
                    <w:p w:rsidR="00225C33" w:rsidRDefault="00225C33" w:rsidP="00615F2C">
                      <w:pPr>
                        <w:ind w:right="-238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C5F1861" wp14:editId="5736FB9B">
            <wp:extent cx="666750" cy="712775"/>
            <wp:effectExtent l="0" t="0" r="0" b="0"/>
            <wp:docPr id="43" name="il_fi" descr="http://thumbs.dreamstime.com/z/annotez-le-bouton-avec-le-point-d-exclamation-1592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humbs.dreamstime.com/z/annotez-le-bouton-avec-le-point-d-exclamation-159248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12775"/>
                    </a:xfrm>
                    <a:prstGeom prst="rect">
                      <a:avLst/>
                    </a:prstGeom>
                    <a:solidFill>
                      <a:schemeClr val="accent6">
                        <a:lumMod val="60000"/>
                        <a:lumOff val="40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E68" w:rsidRDefault="00ED3E68" w:rsidP="00ED3E68">
      <w:pPr>
        <w:spacing w:after="0"/>
        <w:ind w:right="2834"/>
        <w:jc w:val="both"/>
        <w:rPr>
          <w:b/>
        </w:rPr>
      </w:pPr>
    </w:p>
    <w:p w:rsidR="00873A90" w:rsidRDefault="00873A90" w:rsidP="00ED3E68">
      <w:pPr>
        <w:spacing w:after="0"/>
        <w:ind w:right="2834"/>
        <w:jc w:val="both"/>
        <w:rPr>
          <w:b/>
        </w:rPr>
      </w:pPr>
    </w:p>
    <w:p w:rsidR="006E7D5D" w:rsidRDefault="006E7D5D" w:rsidP="00ED3E68">
      <w:pPr>
        <w:spacing w:after="0"/>
        <w:ind w:right="2834"/>
        <w:jc w:val="both"/>
        <w:rPr>
          <w:b/>
        </w:rPr>
      </w:pPr>
    </w:p>
    <w:p w:rsidR="006E7D5D" w:rsidRDefault="006E7D5D" w:rsidP="006E7D5D">
      <w:pPr>
        <w:spacing w:after="0"/>
        <w:jc w:val="both"/>
      </w:pPr>
    </w:p>
    <w:p w:rsidR="006E7D5D" w:rsidRDefault="006E7D5D" w:rsidP="006E7D5D">
      <w:pPr>
        <w:spacing w:after="0"/>
        <w:ind w:right="3401"/>
        <w:jc w:val="both"/>
        <w:rPr>
          <w:b/>
          <w:color w:val="E36C0A" w:themeColor="accent6" w:themeShade="BF"/>
          <w:sz w:val="28"/>
          <w:szCs w:val="28"/>
        </w:rPr>
      </w:pPr>
      <w:r>
        <w:sym w:font="Wingdings" w:char="F0E8"/>
      </w:r>
      <w:r>
        <w:t xml:space="preserve"> </w:t>
      </w:r>
      <w:r>
        <w:rPr>
          <w:b/>
          <w:color w:val="E36C0A" w:themeColor="accent6" w:themeShade="BF"/>
          <w:sz w:val="28"/>
          <w:szCs w:val="28"/>
        </w:rPr>
        <w:t xml:space="preserve">Pour </w:t>
      </w:r>
      <w:r w:rsidR="0011577B">
        <w:rPr>
          <w:b/>
          <w:color w:val="E36C0A" w:themeColor="accent6" w:themeShade="BF"/>
          <w:sz w:val="28"/>
          <w:szCs w:val="28"/>
        </w:rPr>
        <w:t xml:space="preserve">savoir comment </w:t>
      </w:r>
      <w:r>
        <w:rPr>
          <w:b/>
          <w:color w:val="E36C0A" w:themeColor="accent6" w:themeShade="BF"/>
          <w:sz w:val="28"/>
          <w:szCs w:val="28"/>
        </w:rPr>
        <w:t>présenter votre journal</w:t>
      </w:r>
      <w:r w:rsidRPr="00B540C9">
        <w:rPr>
          <w:b/>
          <w:color w:val="E36C0A" w:themeColor="accent6" w:themeShade="BF"/>
          <w:sz w:val="28"/>
          <w:szCs w:val="28"/>
        </w:rPr>
        <w:t xml:space="preserve"> </w:t>
      </w:r>
      <w:r>
        <w:rPr>
          <w:b/>
          <w:color w:val="E36C0A" w:themeColor="accent6" w:themeShade="BF"/>
          <w:sz w:val="28"/>
          <w:szCs w:val="28"/>
        </w:rPr>
        <w:t>=</w:t>
      </w:r>
    </w:p>
    <w:p w:rsidR="006E7D5D" w:rsidRDefault="006E7D5D" w:rsidP="006E7D5D">
      <w:pPr>
        <w:tabs>
          <w:tab w:val="left" w:pos="1620"/>
        </w:tabs>
        <w:spacing w:after="0"/>
        <w:ind w:right="3401"/>
        <w:jc w:val="both"/>
        <w:rPr>
          <w:b/>
          <w:color w:val="E36C0A" w:themeColor="accent6" w:themeShade="BF"/>
          <w:sz w:val="28"/>
          <w:szCs w:val="28"/>
        </w:rPr>
      </w:pPr>
    </w:p>
    <w:p w:rsidR="006E7D5D" w:rsidRDefault="006E7D5D" w:rsidP="0011577B">
      <w:pPr>
        <w:spacing w:after="0"/>
        <w:ind w:right="3401" w:firstLine="3"/>
        <w:jc w:val="both"/>
      </w:pPr>
      <w:r w:rsidRPr="006E7D5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6DDB85A" wp14:editId="52F6065F">
                <wp:simplePos x="0" y="0"/>
                <wp:positionH relativeFrom="column">
                  <wp:posOffset>5105400</wp:posOffset>
                </wp:positionH>
                <wp:positionV relativeFrom="paragraph">
                  <wp:posOffset>114935</wp:posOffset>
                </wp:positionV>
                <wp:extent cx="1790700" cy="962025"/>
                <wp:effectExtent l="57150" t="19050" r="76200" b="104775"/>
                <wp:wrapNone/>
                <wp:docPr id="71" name="Plaqu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962025"/>
                        </a:xfrm>
                        <a:prstGeom prst="bevel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5C33" w:rsidRDefault="00225C33" w:rsidP="006E7D5D">
                            <w:pPr>
                              <w:jc w:val="center"/>
                            </w:pPr>
                            <w:r>
                              <w:t>TRAVAUX EN CO ANIMATION AVEC LES CLASSES DE BTS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laque 71" o:spid="_x0000_s1047" type="#_x0000_t84" style="position:absolute;left:0;text-align:left;margin-left:402pt;margin-top:9.05pt;width:141pt;height:75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225C33" w:rsidRDefault="00225C33" w:rsidP="006E7D5D">
                      <w:pPr>
                        <w:jc w:val="center"/>
                      </w:pPr>
                      <w:r>
                        <w:t>TRAVAUX EN CO ANIMATION AVEC LES CLASSES DE BTS</w:t>
                      </w:r>
                    </w:p>
                  </w:txbxContent>
                </v:textbox>
              </v:shape>
            </w:pict>
          </mc:Fallback>
        </mc:AlternateContent>
      </w:r>
    </w:p>
    <w:p w:rsidR="006E7D5D" w:rsidRDefault="006E7D5D" w:rsidP="006E7D5D">
      <w:pPr>
        <w:pStyle w:val="Paragraphedeliste"/>
        <w:numPr>
          <w:ilvl w:val="0"/>
          <w:numId w:val="2"/>
        </w:numPr>
        <w:spacing w:after="0"/>
        <w:ind w:left="1134" w:right="3401"/>
        <w:jc w:val="both"/>
      </w:pPr>
      <w:r>
        <w:t xml:space="preserve">A partir de diaporamas réalisés par les classes de BTS, </w:t>
      </w:r>
      <w:r w:rsidR="00446921" w:rsidRPr="007A4FC1">
        <w:rPr>
          <w:b/>
          <w:smallCaps/>
        </w:rPr>
        <w:t>prendre</w:t>
      </w:r>
      <w:r w:rsidR="00446921">
        <w:t xml:space="preserve"> connaissance de ce qu’est une charte graphique.</w:t>
      </w:r>
    </w:p>
    <w:p w:rsidR="00446921" w:rsidRDefault="007A4FC1" w:rsidP="006E7D5D">
      <w:pPr>
        <w:pStyle w:val="Paragraphedeliste"/>
        <w:numPr>
          <w:ilvl w:val="0"/>
          <w:numId w:val="2"/>
        </w:numPr>
        <w:spacing w:after="0"/>
        <w:ind w:left="1134" w:right="3401"/>
        <w:jc w:val="both"/>
      </w:pPr>
      <w:proofErr w:type="spellStart"/>
      <w:r>
        <w:rPr>
          <w:b/>
          <w:smallCaps/>
        </w:rPr>
        <w:t>AnalyseR</w:t>
      </w:r>
      <w:proofErr w:type="spellEnd"/>
      <w:r w:rsidR="00446921">
        <w:t xml:space="preserve"> la charte graphique du journal Roland Garros et reportez les éléments d’analyse dans la grille figurant au </w:t>
      </w:r>
      <w:r w:rsidR="00446921" w:rsidRPr="002D1487">
        <w:rPr>
          <w:b/>
        </w:rPr>
        <w:t xml:space="preserve">Document </w:t>
      </w:r>
      <w:r w:rsidR="00446921">
        <w:rPr>
          <w:b/>
        </w:rPr>
        <w:t>7.</w:t>
      </w:r>
    </w:p>
    <w:p w:rsidR="006E7D5D" w:rsidRDefault="00446921" w:rsidP="006E7D5D">
      <w:pPr>
        <w:pStyle w:val="Paragraphedeliste"/>
        <w:numPr>
          <w:ilvl w:val="0"/>
          <w:numId w:val="2"/>
        </w:numPr>
        <w:spacing w:after="0"/>
        <w:ind w:left="1134" w:right="3401"/>
        <w:jc w:val="both"/>
      </w:pPr>
      <w:r>
        <w:t xml:space="preserve">Puis après concertation et mise au point, </w:t>
      </w:r>
      <w:r w:rsidRPr="007A4FC1">
        <w:rPr>
          <w:b/>
          <w:smallCaps/>
        </w:rPr>
        <w:t>r</w:t>
      </w:r>
      <w:r w:rsidR="006E7D5D" w:rsidRPr="007A4FC1">
        <w:rPr>
          <w:b/>
          <w:smallCaps/>
        </w:rPr>
        <w:t>eporter</w:t>
      </w:r>
      <w:r w:rsidR="006E7D5D">
        <w:t xml:space="preserve"> sur le </w:t>
      </w:r>
      <w:r w:rsidR="006E7D5D" w:rsidRPr="002D1487">
        <w:rPr>
          <w:b/>
        </w:rPr>
        <w:t xml:space="preserve">Document </w:t>
      </w:r>
      <w:r>
        <w:rPr>
          <w:b/>
        </w:rPr>
        <w:t xml:space="preserve">8 </w:t>
      </w:r>
      <w:r w:rsidRPr="00446921">
        <w:t>les éléments de la charte graphique de votre journal qui auront été décidés en commun.</w:t>
      </w:r>
    </w:p>
    <w:p w:rsidR="006E7D5D" w:rsidRDefault="006E7D5D" w:rsidP="006E7D5D">
      <w:pPr>
        <w:tabs>
          <w:tab w:val="left" w:pos="4200"/>
        </w:tabs>
        <w:spacing w:after="0"/>
        <w:jc w:val="both"/>
      </w:pPr>
    </w:p>
    <w:p w:rsidR="006E7D5D" w:rsidRDefault="006E7D5D" w:rsidP="006E7D5D">
      <w:pPr>
        <w:tabs>
          <w:tab w:val="left" w:pos="4200"/>
        </w:tabs>
        <w:spacing w:after="0"/>
        <w:jc w:val="both"/>
      </w:pPr>
    </w:p>
    <w:p w:rsidR="006E7D5D" w:rsidRDefault="006E7D5D" w:rsidP="006E7D5D">
      <w:pPr>
        <w:tabs>
          <w:tab w:val="left" w:pos="4200"/>
        </w:tabs>
        <w:spacing w:after="0"/>
        <w:jc w:val="both"/>
      </w:pPr>
    </w:p>
    <w:p w:rsidR="006E7D5D" w:rsidRPr="00B540C9" w:rsidRDefault="006E7D5D" w:rsidP="006E7D5D">
      <w:pPr>
        <w:tabs>
          <w:tab w:val="left" w:pos="4200"/>
        </w:tabs>
        <w:spacing w:after="0"/>
        <w:ind w:right="3401"/>
        <w:jc w:val="both"/>
        <w:rPr>
          <w:color w:val="E36C0A" w:themeColor="accent6" w:themeShade="BF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E9DF3DC" wp14:editId="5CA0ECDA">
                <wp:simplePos x="0" y="0"/>
                <wp:positionH relativeFrom="column">
                  <wp:posOffset>5105400</wp:posOffset>
                </wp:positionH>
                <wp:positionV relativeFrom="paragraph">
                  <wp:posOffset>222250</wp:posOffset>
                </wp:positionV>
                <wp:extent cx="1790700" cy="962025"/>
                <wp:effectExtent l="57150" t="19050" r="76200" b="104775"/>
                <wp:wrapNone/>
                <wp:docPr id="72" name="Plaqu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962025"/>
                        </a:xfrm>
                        <a:prstGeom prst="bevel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225C33" w:rsidRPr="00FB0AE8" w:rsidRDefault="00225C33" w:rsidP="006E7D5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TRAVAIL DE GROUPE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laque 72" o:spid="_x0000_s1048" type="#_x0000_t84" style="position:absolute;left:0;text-align:left;margin-left:402pt;margin-top:17.5pt;width:141pt;height:75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" fillcolor="#cb6c1d" strokecolor="#f69240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225C33" w:rsidRPr="00FB0AE8" w:rsidRDefault="00225C33" w:rsidP="006E7D5D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TRAVAIL DE GROUPE</w:t>
                      </w:r>
                    </w:p>
                  </w:txbxContent>
                </v:textbox>
              </v:shape>
            </w:pict>
          </mc:Fallback>
        </mc:AlternateContent>
      </w:r>
      <w:r>
        <w:sym w:font="Wingdings" w:char="F0E8"/>
      </w:r>
      <w:r>
        <w:t xml:space="preserve"> </w:t>
      </w:r>
      <w:r w:rsidRPr="00B540C9">
        <w:rPr>
          <w:b/>
          <w:color w:val="E36C0A" w:themeColor="accent6" w:themeShade="BF"/>
          <w:sz w:val="28"/>
          <w:szCs w:val="28"/>
        </w:rPr>
        <w:t xml:space="preserve">Pour </w:t>
      </w:r>
      <w:r w:rsidR="0079424F">
        <w:rPr>
          <w:b/>
          <w:color w:val="E36C0A" w:themeColor="accent6" w:themeShade="BF"/>
          <w:sz w:val="28"/>
          <w:szCs w:val="28"/>
        </w:rPr>
        <w:t>présenter votre journal</w:t>
      </w:r>
    </w:p>
    <w:p w:rsidR="006E7D5D" w:rsidRDefault="006E7D5D" w:rsidP="006E7D5D">
      <w:pPr>
        <w:tabs>
          <w:tab w:val="left" w:pos="4200"/>
        </w:tabs>
        <w:spacing w:after="0"/>
        <w:jc w:val="both"/>
      </w:pPr>
    </w:p>
    <w:p w:rsidR="006E7D5D" w:rsidRDefault="0079424F" w:rsidP="006E7D5D">
      <w:pPr>
        <w:pStyle w:val="Paragraphedeliste"/>
        <w:numPr>
          <w:ilvl w:val="0"/>
          <w:numId w:val="2"/>
        </w:numPr>
        <w:spacing w:after="0"/>
        <w:ind w:left="1134" w:right="3401"/>
        <w:jc w:val="both"/>
      </w:pPr>
      <w:r>
        <w:t xml:space="preserve">A l’aide des consignes de vos enseignants, </w:t>
      </w:r>
      <w:r w:rsidRPr="007A4FC1">
        <w:rPr>
          <w:b/>
          <w:smallCaps/>
        </w:rPr>
        <w:t>effectuer</w:t>
      </w:r>
      <w:r>
        <w:t xml:space="preserve"> la mise en page de votre journal en respectant les éléments de la charte graphique et les règles de présentation journalistiques.</w:t>
      </w:r>
    </w:p>
    <w:p w:rsidR="0079424F" w:rsidRDefault="0079424F" w:rsidP="0079424F">
      <w:pPr>
        <w:spacing w:after="0"/>
        <w:ind w:right="3401"/>
        <w:jc w:val="both"/>
      </w:pPr>
    </w:p>
    <w:p w:rsidR="008B0747" w:rsidRDefault="008B0747" w:rsidP="0079424F">
      <w:pPr>
        <w:spacing w:after="0"/>
        <w:ind w:right="3401"/>
        <w:jc w:val="both"/>
      </w:pPr>
    </w:p>
    <w:p w:rsidR="006D4499" w:rsidRDefault="00446921" w:rsidP="0079424F">
      <w:pPr>
        <w:spacing w:after="0"/>
        <w:ind w:right="-1"/>
        <w:jc w:val="center"/>
      </w:pPr>
      <w:r>
        <w:rPr>
          <w:noProof/>
          <w:lang w:eastAsia="fr-FR"/>
        </w:rPr>
        <w:drawing>
          <wp:inline distT="0" distB="0" distL="0" distR="0" wp14:anchorId="1983945C" wp14:editId="67DF5D71">
            <wp:extent cx="2076450" cy="2076450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-150x150.gi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499" w:rsidRDefault="006D4499" w:rsidP="00ED3E68">
      <w:pPr>
        <w:spacing w:after="0"/>
        <w:ind w:right="2834"/>
        <w:jc w:val="both"/>
        <w:rPr>
          <w:b/>
        </w:rPr>
      </w:pPr>
    </w:p>
    <w:p w:rsidR="00022EF7" w:rsidRDefault="00022EF7" w:rsidP="00ED3E68">
      <w:pPr>
        <w:spacing w:after="0"/>
        <w:ind w:right="2834"/>
        <w:jc w:val="both"/>
        <w:rPr>
          <w:b/>
        </w:rPr>
      </w:pPr>
    </w:p>
    <w:p w:rsidR="00022EF7" w:rsidRDefault="00022EF7" w:rsidP="00ED3E68">
      <w:pPr>
        <w:spacing w:after="0"/>
        <w:ind w:right="2834"/>
        <w:jc w:val="both"/>
        <w:rPr>
          <w:b/>
        </w:rPr>
      </w:pPr>
    </w:p>
    <w:p w:rsidR="002C5C6E" w:rsidRDefault="002C5C6E" w:rsidP="00ED3E68">
      <w:pPr>
        <w:spacing w:after="0"/>
        <w:ind w:right="2834"/>
        <w:jc w:val="both"/>
        <w:rPr>
          <w:b/>
        </w:rPr>
        <w:sectPr w:rsidR="002C5C6E" w:rsidSect="00970118">
          <w:footerReference w:type="default" r:id="rId27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9408AE" w:rsidRDefault="009408AE" w:rsidP="009408AE">
      <w:pPr>
        <w:spacing w:after="0"/>
        <w:ind w:right="2834"/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5A51A6E" wp14:editId="39F3C687">
                <wp:simplePos x="0" y="0"/>
                <wp:positionH relativeFrom="column">
                  <wp:posOffset>5311371</wp:posOffset>
                </wp:positionH>
                <wp:positionV relativeFrom="paragraph">
                  <wp:posOffset>160072</wp:posOffset>
                </wp:positionV>
                <wp:extent cx="1533525" cy="1095375"/>
                <wp:effectExtent l="95250" t="190500" r="104775" b="200025"/>
                <wp:wrapNone/>
                <wp:docPr id="74" name="Rectangle à coins arrondi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3125">
                          <a:off x="0" y="0"/>
                          <a:ext cx="1533525" cy="109537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C33" w:rsidRDefault="00225C33" w:rsidP="009408A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4152081" wp14:editId="198CE795">
                                  <wp:extent cx="1218565" cy="928951"/>
                                  <wp:effectExtent l="0" t="0" r="635" b="5080"/>
                                  <wp:docPr id="81" name="Image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s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duotone>
                                              <a:schemeClr val="accent6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8565" cy="9289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C8ACA28" wp14:editId="037A46AA">
                                  <wp:extent cx="1218565" cy="928951"/>
                                  <wp:effectExtent l="0" t="0" r="635" b="5080"/>
                                  <wp:docPr id="80" name="Image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s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duotone>
                                              <a:schemeClr val="accent6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artisticPaintBrush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8565" cy="9289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4" o:spid="_x0000_s1049" style="position:absolute;left:0;text-align:left;margin-left:418.2pt;margin-top:12.6pt;width:120.75pt;height:86.25pt;rotation:1401515fd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" fillcolor="white [3201]" stroked="f" strokeweight="2pt">
                <v:textbox>
                  <w:txbxContent>
                    <w:p w:rsidR="00225C33" w:rsidRDefault="00225C33" w:rsidP="009408AE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4152081" wp14:editId="198CE795">
                            <wp:extent cx="1218565" cy="928951"/>
                            <wp:effectExtent l="0" t="0" r="635" b="5080"/>
                            <wp:docPr id="81" name="Image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s.png"/>
                                    <pic:cNvPicPr/>
                                  </pic:nvPicPr>
                                  <pic:blipFill>
                                    <a:blip r:embed="rId28">
                                      <a:duotone>
                                        <a:schemeClr val="accent6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8565" cy="9289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C8ACA28" wp14:editId="037A46AA">
                            <wp:extent cx="1218565" cy="928951"/>
                            <wp:effectExtent l="0" t="0" r="635" b="5080"/>
                            <wp:docPr id="80" name="Image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s.png"/>
                                    <pic:cNvPicPr/>
                                  </pic:nvPicPr>
                                  <pic:blipFill>
                                    <a:blip r:embed="rId24">
                                      <a:duotone>
                                        <a:schemeClr val="accent6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artisticPaintBrush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8565" cy="9289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sz w:val="36"/>
          <w:szCs w:val="36"/>
        </w:rPr>
        <w:t>MISSION 4</w:t>
      </w:r>
      <w:r w:rsidRPr="0050443D">
        <w:rPr>
          <w:b/>
          <w:sz w:val="36"/>
          <w:szCs w:val="36"/>
        </w:rPr>
        <w:t xml:space="preserve"> – </w:t>
      </w:r>
      <w:r w:rsidR="00D31608">
        <w:rPr>
          <w:b/>
          <w:sz w:val="36"/>
          <w:szCs w:val="36"/>
        </w:rPr>
        <w:t xml:space="preserve">DIFFUSER </w:t>
      </w:r>
      <w:r>
        <w:rPr>
          <w:b/>
          <w:sz w:val="36"/>
          <w:szCs w:val="36"/>
        </w:rPr>
        <w:t xml:space="preserve">VOTRE </w:t>
      </w:r>
      <w:r w:rsidRPr="007B6291">
        <w:rPr>
          <w:b/>
          <w:sz w:val="36"/>
          <w:szCs w:val="36"/>
        </w:rPr>
        <w:t>JOURNAL</w:t>
      </w:r>
    </w:p>
    <w:p w:rsidR="009408AE" w:rsidRPr="00ED3E68" w:rsidRDefault="009408AE" w:rsidP="009408AE">
      <w:pPr>
        <w:spacing w:after="0"/>
        <w:ind w:right="2834"/>
        <w:jc w:val="both"/>
        <w:rPr>
          <w:b/>
        </w:rPr>
      </w:pPr>
    </w:p>
    <w:p w:rsidR="009408AE" w:rsidRDefault="009408AE" w:rsidP="009408AE">
      <w:pPr>
        <w:spacing w:after="0"/>
        <w:ind w:right="2834"/>
        <w:jc w:val="both"/>
        <w:rPr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813F758" wp14:editId="1104BDB1">
                <wp:simplePos x="0" y="0"/>
                <wp:positionH relativeFrom="column">
                  <wp:posOffset>954405</wp:posOffset>
                </wp:positionH>
                <wp:positionV relativeFrom="paragraph">
                  <wp:posOffset>173990</wp:posOffset>
                </wp:positionV>
                <wp:extent cx="4206008" cy="542555"/>
                <wp:effectExtent l="0" t="0" r="4445" b="0"/>
                <wp:wrapNone/>
                <wp:docPr id="75" name="Rectangle à coins arrondi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6008" cy="54255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25C33" w:rsidRPr="00615F2C" w:rsidRDefault="00225C33" w:rsidP="009408AE">
                            <w:pPr>
                              <w:spacing w:after="0"/>
                              <w:ind w:right="262" w:firstLine="708"/>
                              <w:jc w:val="both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615F2C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Il est temps de 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diffuser votre travail</w:t>
                            </w:r>
                            <w:r w:rsidRPr="00615F2C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…</w:t>
                            </w:r>
                          </w:p>
                          <w:p w:rsidR="00225C33" w:rsidRDefault="00225C33" w:rsidP="009408AE">
                            <w:pPr>
                              <w:ind w:right="-238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75" o:spid="_x0000_s1050" style="position:absolute;left:0;text-align:left;margin-left:75.15pt;margin-top:13.7pt;width:331.2pt;height:42.7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" fillcolor="window" stroked="f" strokeweight="2pt">
                <v:textbox>
                  <w:txbxContent>
                    <w:p w:rsidR="00225C33" w:rsidRPr="00615F2C" w:rsidRDefault="00225C33" w:rsidP="009408AE">
                      <w:pPr>
                        <w:spacing w:after="0"/>
                        <w:ind w:right="262" w:firstLine="708"/>
                        <w:jc w:val="both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615F2C">
                        <w:rPr>
                          <w:b/>
                          <w:i/>
                          <w:sz w:val="32"/>
                          <w:szCs w:val="32"/>
                        </w:rPr>
                        <w:t xml:space="preserve">Il est temps de 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>diffuser votre travail</w:t>
                      </w:r>
                      <w:r w:rsidRPr="00615F2C">
                        <w:rPr>
                          <w:b/>
                          <w:i/>
                          <w:sz w:val="32"/>
                          <w:szCs w:val="32"/>
                        </w:rPr>
                        <w:t xml:space="preserve"> …</w:t>
                      </w:r>
                    </w:p>
                    <w:p w:rsidR="00225C33" w:rsidRDefault="00225C33" w:rsidP="009408AE">
                      <w:pPr>
                        <w:ind w:right="-238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DEDF727" wp14:editId="2D2F9ACA">
            <wp:extent cx="666750" cy="712775"/>
            <wp:effectExtent l="0" t="0" r="0" b="0"/>
            <wp:docPr id="78" name="il_fi" descr="http://thumbs.dreamstime.com/z/annotez-le-bouton-avec-le-point-d-exclamation-1592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humbs.dreamstime.com/z/annotez-le-bouton-avec-le-point-d-exclamation-159248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12775"/>
                    </a:xfrm>
                    <a:prstGeom prst="rect">
                      <a:avLst/>
                    </a:prstGeom>
                    <a:solidFill>
                      <a:schemeClr val="accent6">
                        <a:lumMod val="60000"/>
                        <a:lumOff val="40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8AE" w:rsidRDefault="009408AE" w:rsidP="009408AE">
      <w:pPr>
        <w:spacing w:after="0"/>
        <w:ind w:right="2834"/>
        <w:jc w:val="both"/>
        <w:rPr>
          <w:b/>
        </w:rPr>
      </w:pPr>
    </w:p>
    <w:p w:rsidR="009408AE" w:rsidRDefault="009408AE" w:rsidP="009408AE">
      <w:pPr>
        <w:spacing w:after="0"/>
        <w:ind w:right="2834"/>
        <w:jc w:val="both"/>
        <w:rPr>
          <w:b/>
        </w:rPr>
      </w:pPr>
    </w:p>
    <w:p w:rsidR="009408AE" w:rsidRDefault="009408AE" w:rsidP="009408AE">
      <w:pPr>
        <w:spacing w:after="0"/>
        <w:ind w:right="2834"/>
        <w:jc w:val="both"/>
        <w:rPr>
          <w:b/>
        </w:rPr>
      </w:pPr>
    </w:p>
    <w:p w:rsidR="009408AE" w:rsidRDefault="009408AE" w:rsidP="009408AE">
      <w:pPr>
        <w:spacing w:after="0"/>
        <w:jc w:val="both"/>
      </w:pPr>
    </w:p>
    <w:p w:rsidR="009408AE" w:rsidRDefault="009408AE" w:rsidP="009408AE">
      <w:pPr>
        <w:spacing w:after="0"/>
        <w:ind w:right="3401"/>
        <w:jc w:val="both"/>
        <w:rPr>
          <w:b/>
          <w:color w:val="E36C0A" w:themeColor="accent6" w:themeShade="BF"/>
          <w:sz w:val="28"/>
          <w:szCs w:val="28"/>
        </w:rPr>
      </w:pPr>
      <w:r>
        <w:sym w:font="Wingdings" w:char="F0E8"/>
      </w:r>
      <w:r w:rsidR="00130546">
        <w:tab/>
      </w:r>
      <w:r>
        <w:rPr>
          <w:b/>
          <w:color w:val="E36C0A" w:themeColor="accent6" w:themeShade="BF"/>
          <w:sz w:val="28"/>
          <w:szCs w:val="28"/>
        </w:rPr>
        <w:t xml:space="preserve">Pour </w:t>
      </w:r>
      <w:r w:rsidR="000F0F4E">
        <w:rPr>
          <w:b/>
          <w:color w:val="E36C0A" w:themeColor="accent6" w:themeShade="BF"/>
          <w:sz w:val="28"/>
          <w:szCs w:val="28"/>
        </w:rPr>
        <w:t>diffuser votre journal</w:t>
      </w:r>
      <w:r w:rsidRPr="00B540C9">
        <w:rPr>
          <w:b/>
          <w:color w:val="E36C0A" w:themeColor="accent6" w:themeShade="BF"/>
          <w:sz w:val="28"/>
          <w:szCs w:val="28"/>
        </w:rPr>
        <w:t xml:space="preserve"> </w:t>
      </w:r>
      <w:r>
        <w:rPr>
          <w:b/>
          <w:color w:val="E36C0A" w:themeColor="accent6" w:themeShade="BF"/>
          <w:sz w:val="28"/>
          <w:szCs w:val="28"/>
        </w:rPr>
        <w:t>=</w:t>
      </w:r>
    </w:p>
    <w:p w:rsidR="009408AE" w:rsidRDefault="009408AE" w:rsidP="009408AE">
      <w:pPr>
        <w:tabs>
          <w:tab w:val="left" w:pos="1620"/>
        </w:tabs>
        <w:spacing w:after="0"/>
        <w:ind w:right="3401"/>
        <w:jc w:val="both"/>
        <w:rPr>
          <w:b/>
          <w:color w:val="E36C0A" w:themeColor="accent6" w:themeShade="BF"/>
          <w:sz w:val="28"/>
          <w:szCs w:val="28"/>
        </w:rPr>
      </w:pPr>
    </w:p>
    <w:p w:rsidR="009408AE" w:rsidRDefault="009408AE" w:rsidP="009408AE">
      <w:pPr>
        <w:spacing w:after="0"/>
        <w:ind w:right="3401" w:firstLine="3"/>
        <w:jc w:val="both"/>
      </w:pPr>
      <w:r w:rsidRPr="006E7D5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6520888" wp14:editId="641E1861">
                <wp:simplePos x="0" y="0"/>
                <wp:positionH relativeFrom="column">
                  <wp:posOffset>5105400</wp:posOffset>
                </wp:positionH>
                <wp:positionV relativeFrom="paragraph">
                  <wp:posOffset>114935</wp:posOffset>
                </wp:positionV>
                <wp:extent cx="1790700" cy="962025"/>
                <wp:effectExtent l="57150" t="19050" r="76200" b="104775"/>
                <wp:wrapNone/>
                <wp:docPr id="76" name="Plaqu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962025"/>
                        </a:xfrm>
                        <a:prstGeom prst="bevel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5C33" w:rsidRDefault="00225C33" w:rsidP="009408AE">
                            <w:pPr>
                              <w:jc w:val="center"/>
                            </w:pPr>
                            <w:r>
                              <w:t>TRAVAIL DE GROUPE</w:t>
                            </w:r>
                          </w:p>
                          <w:p w:rsidR="00225C33" w:rsidRDefault="00225C33" w:rsidP="009408AE">
                            <w:pPr>
                              <w:jc w:val="center"/>
                            </w:pPr>
                            <w:r>
                              <w:t>GROUPE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laque 76" o:spid="_x0000_s1051" type="#_x0000_t84" style="position:absolute;left:0;text-align:left;margin-left:402pt;margin-top:9.05pt;width:141pt;height:75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225C33" w:rsidRDefault="00225C33" w:rsidP="009408AE">
                      <w:pPr>
                        <w:jc w:val="center"/>
                      </w:pPr>
                      <w:r>
                        <w:t>TRAVAIL DE GROUPE</w:t>
                      </w:r>
                    </w:p>
                    <w:p w:rsidR="00225C33" w:rsidRDefault="00225C33" w:rsidP="009408AE">
                      <w:pPr>
                        <w:jc w:val="center"/>
                      </w:pPr>
                      <w:r>
                        <w:t>GROUPE 1</w:t>
                      </w:r>
                    </w:p>
                  </w:txbxContent>
                </v:textbox>
              </v:shape>
            </w:pict>
          </mc:Fallback>
        </mc:AlternateContent>
      </w:r>
    </w:p>
    <w:p w:rsidR="009408AE" w:rsidRDefault="00B54065" w:rsidP="009408AE">
      <w:pPr>
        <w:pStyle w:val="Paragraphedeliste"/>
        <w:numPr>
          <w:ilvl w:val="0"/>
          <w:numId w:val="2"/>
        </w:numPr>
        <w:spacing w:after="0"/>
        <w:ind w:left="1134" w:right="3401"/>
        <w:jc w:val="both"/>
      </w:pPr>
      <w:r>
        <w:t xml:space="preserve">A l’aide des informations fournies par votre professeur, </w:t>
      </w:r>
      <w:proofErr w:type="spellStart"/>
      <w:r w:rsidRPr="007A4FC1">
        <w:rPr>
          <w:b/>
          <w:smallCaps/>
        </w:rPr>
        <w:t>r</w:t>
      </w:r>
      <w:r w:rsidR="00520C98" w:rsidRPr="007B65C4">
        <w:rPr>
          <w:b/>
          <w:smallCaps/>
        </w:rPr>
        <w:t>É</w:t>
      </w:r>
      <w:r w:rsidRPr="007A4FC1">
        <w:rPr>
          <w:b/>
          <w:smallCaps/>
        </w:rPr>
        <w:t>aliser</w:t>
      </w:r>
      <w:proofErr w:type="spellEnd"/>
      <w:r>
        <w:t xml:space="preserve"> un tableau Excel afin de collecter les éléments nécessaires à l’envoi de votre journal.</w:t>
      </w:r>
    </w:p>
    <w:p w:rsidR="00130546" w:rsidRDefault="00B54065" w:rsidP="009408AE">
      <w:pPr>
        <w:pStyle w:val="Paragraphedeliste"/>
        <w:numPr>
          <w:ilvl w:val="0"/>
          <w:numId w:val="2"/>
        </w:numPr>
        <w:spacing w:after="0"/>
        <w:ind w:left="1134" w:right="3401"/>
        <w:jc w:val="both"/>
      </w:pPr>
      <w:r w:rsidRPr="007A4FC1">
        <w:rPr>
          <w:b/>
          <w:smallCaps/>
        </w:rPr>
        <w:t>Effectuer</w:t>
      </w:r>
      <w:r>
        <w:t xml:space="preserve"> des recherches pour vérifier les informations : orthograph</w:t>
      </w:r>
      <w:r w:rsidR="00845404">
        <w:t>e des noms, adresses mails, etc.</w:t>
      </w:r>
    </w:p>
    <w:p w:rsidR="009408AE" w:rsidRDefault="009408AE" w:rsidP="00845404">
      <w:pPr>
        <w:spacing w:after="0"/>
        <w:ind w:right="3401"/>
        <w:jc w:val="both"/>
      </w:pPr>
    </w:p>
    <w:p w:rsidR="009408AE" w:rsidRDefault="009408AE" w:rsidP="009408AE">
      <w:pPr>
        <w:tabs>
          <w:tab w:val="left" w:pos="4200"/>
        </w:tabs>
        <w:spacing w:after="0"/>
        <w:jc w:val="both"/>
      </w:pPr>
    </w:p>
    <w:p w:rsidR="00130546" w:rsidRDefault="00130546" w:rsidP="009408AE">
      <w:pPr>
        <w:tabs>
          <w:tab w:val="left" w:pos="4200"/>
        </w:tabs>
        <w:spacing w:after="0"/>
        <w:jc w:val="both"/>
      </w:pPr>
    </w:p>
    <w:p w:rsidR="00130546" w:rsidRDefault="00130546" w:rsidP="009408AE">
      <w:pPr>
        <w:tabs>
          <w:tab w:val="left" w:pos="4200"/>
        </w:tabs>
        <w:spacing w:after="0"/>
        <w:jc w:val="both"/>
      </w:pPr>
    </w:p>
    <w:p w:rsidR="009408AE" w:rsidRDefault="009408AE" w:rsidP="009408AE">
      <w:pPr>
        <w:tabs>
          <w:tab w:val="left" w:pos="4200"/>
        </w:tabs>
        <w:spacing w:after="0"/>
        <w:jc w:val="both"/>
      </w:pPr>
    </w:p>
    <w:p w:rsidR="009408AE" w:rsidRPr="00B540C9" w:rsidRDefault="009408AE" w:rsidP="00B54065">
      <w:pPr>
        <w:spacing w:after="0"/>
        <w:ind w:right="3401"/>
        <w:jc w:val="both"/>
        <w:rPr>
          <w:color w:val="E36C0A" w:themeColor="accent6" w:themeShade="BF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3191CEF" wp14:editId="3577E3DA">
                <wp:simplePos x="0" y="0"/>
                <wp:positionH relativeFrom="column">
                  <wp:posOffset>5105400</wp:posOffset>
                </wp:positionH>
                <wp:positionV relativeFrom="paragraph">
                  <wp:posOffset>222250</wp:posOffset>
                </wp:positionV>
                <wp:extent cx="1790700" cy="962025"/>
                <wp:effectExtent l="57150" t="19050" r="76200" b="104775"/>
                <wp:wrapNone/>
                <wp:docPr id="77" name="Plaqu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962025"/>
                        </a:xfrm>
                        <a:prstGeom prst="bevel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225C33" w:rsidRDefault="00225C33" w:rsidP="009408A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TRAVAIL DE GROUPE</w:t>
                            </w:r>
                          </w:p>
                          <w:p w:rsidR="00225C33" w:rsidRPr="00FB0AE8" w:rsidRDefault="00225C33" w:rsidP="009408A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GROUPE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laque 77" o:spid="_x0000_s1052" type="#_x0000_t84" style="position:absolute;left:0;text-align:left;margin-left:402pt;margin-top:17.5pt;width:141pt;height:75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" fillcolor="#cb6c1d" strokecolor="#f69240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225C33" w:rsidRDefault="00225C33" w:rsidP="009408A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TRAVAIL DE GROUPE</w:t>
                      </w:r>
                    </w:p>
                    <w:p w:rsidR="00225C33" w:rsidRPr="00FB0AE8" w:rsidRDefault="00225C33" w:rsidP="009408A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GROUPE 2</w:t>
                      </w:r>
                    </w:p>
                  </w:txbxContent>
                </v:textbox>
              </v:shape>
            </w:pict>
          </mc:Fallback>
        </mc:AlternateContent>
      </w:r>
      <w:r>
        <w:sym w:font="Wingdings" w:char="F0E8"/>
      </w:r>
      <w:r w:rsidR="00B54065">
        <w:tab/>
      </w:r>
      <w:r w:rsidRPr="00B540C9">
        <w:rPr>
          <w:b/>
          <w:color w:val="E36C0A" w:themeColor="accent6" w:themeShade="BF"/>
          <w:sz w:val="28"/>
          <w:szCs w:val="28"/>
        </w:rPr>
        <w:t xml:space="preserve">Pour </w:t>
      </w:r>
      <w:r w:rsidR="00B54065">
        <w:rPr>
          <w:b/>
          <w:color w:val="E36C0A" w:themeColor="accent6" w:themeShade="BF"/>
          <w:sz w:val="28"/>
          <w:szCs w:val="28"/>
        </w:rPr>
        <w:t>envoyer</w:t>
      </w:r>
      <w:r>
        <w:rPr>
          <w:b/>
          <w:color w:val="E36C0A" w:themeColor="accent6" w:themeShade="BF"/>
          <w:sz w:val="28"/>
          <w:szCs w:val="28"/>
        </w:rPr>
        <w:t xml:space="preserve"> votre journal</w:t>
      </w:r>
    </w:p>
    <w:p w:rsidR="009408AE" w:rsidRDefault="009408AE" w:rsidP="009408AE">
      <w:pPr>
        <w:tabs>
          <w:tab w:val="left" w:pos="4200"/>
        </w:tabs>
        <w:spacing w:after="0"/>
        <w:jc w:val="both"/>
      </w:pPr>
    </w:p>
    <w:p w:rsidR="009408AE" w:rsidRDefault="00B54065" w:rsidP="009408AE">
      <w:pPr>
        <w:pStyle w:val="Paragraphedeliste"/>
        <w:numPr>
          <w:ilvl w:val="0"/>
          <w:numId w:val="2"/>
        </w:numPr>
        <w:spacing w:after="0"/>
        <w:ind w:left="1134" w:right="3401"/>
        <w:jc w:val="both"/>
      </w:pPr>
      <w:proofErr w:type="spellStart"/>
      <w:r w:rsidRPr="007A4FC1">
        <w:rPr>
          <w:b/>
          <w:smallCaps/>
        </w:rPr>
        <w:t>Pr</w:t>
      </w:r>
      <w:r w:rsidR="00520C98" w:rsidRPr="007B65C4">
        <w:rPr>
          <w:b/>
          <w:smallCaps/>
        </w:rPr>
        <w:t>É</w:t>
      </w:r>
      <w:r w:rsidRPr="007A4FC1">
        <w:rPr>
          <w:b/>
          <w:smallCaps/>
        </w:rPr>
        <w:t>parer</w:t>
      </w:r>
      <w:proofErr w:type="spellEnd"/>
      <w:r>
        <w:t xml:space="preserve"> un courriel de diffusion à l’ensemble des destinataires de la liste de diffusion.</w:t>
      </w:r>
    </w:p>
    <w:p w:rsidR="00B54065" w:rsidRDefault="00B54065" w:rsidP="009408AE">
      <w:pPr>
        <w:pStyle w:val="Paragraphedeliste"/>
        <w:numPr>
          <w:ilvl w:val="0"/>
          <w:numId w:val="2"/>
        </w:numPr>
        <w:spacing w:after="0"/>
        <w:ind w:left="1134" w:right="3401"/>
        <w:jc w:val="both"/>
      </w:pPr>
      <w:r w:rsidRPr="007A4FC1">
        <w:rPr>
          <w:b/>
          <w:smallCaps/>
        </w:rPr>
        <w:t>Saisir</w:t>
      </w:r>
      <w:r>
        <w:t xml:space="preserve"> les adresses des destinataires.</w:t>
      </w:r>
    </w:p>
    <w:p w:rsidR="00B54065" w:rsidRDefault="00B54065" w:rsidP="009408AE">
      <w:pPr>
        <w:pStyle w:val="Paragraphedeliste"/>
        <w:numPr>
          <w:ilvl w:val="0"/>
          <w:numId w:val="2"/>
        </w:numPr>
        <w:spacing w:after="0"/>
        <w:ind w:left="1134" w:right="3401"/>
        <w:jc w:val="both"/>
      </w:pPr>
      <w:r w:rsidRPr="007A4FC1">
        <w:rPr>
          <w:b/>
          <w:smallCaps/>
        </w:rPr>
        <w:t>Envoyer</w:t>
      </w:r>
      <w:r>
        <w:t xml:space="preserve"> votre journal par courriel … sans oublier la pièce jointe !</w:t>
      </w:r>
    </w:p>
    <w:p w:rsidR="009408AE" w:rsidRDefault="009408AE" w:rsidP="009408AE">
      <w:pPr>
        <w:spacing w:after="0"/>
        <w:ind w:right="3401"/>
        <w:jc w:val="both"/>
      </w:pPr>
    </w:p>
    <w:p w:rsidR="00ED3E68" w:rsidRDefault="00ED3E68" w:rsidP="006D01CC">
      <w:pPr>
        <w:spacing w:after="0"/>
        <w:ind w:right="-1"/>
        <w:jc w:val="both"/>
      </w:pPr>
    </w:p>
    <w:p w:rsidR="009408AE" w:rsidRDefault="009408AE" w:rsidP="00ED3E68">
      <w:pPr>
        <w:spacing w:after="0"/>
        <w:ind w:right="2834"/>
        <w:jc w:val="both"/>
      </w:pPr>
    </w:p>
    <w:p w:rsidR="009408AE" w:rsidRDefault="006D01CC" w:rsidP="006D01CC">
      <w:pPr>
        <w:spacing w:after="0"/>
        <w:ind w:right="-1"/>
        <w:jc w:val="center"/>
      </w:pPr>
      <w:r>
        <w:rPr>
          <w:noProof/>
          <w:lang w:eastAsia="fr-FR"/>
        </w:rPr>
        <w:drawing>
          <wp:inline distT="0" distB="0" distL="0" distR="0" wp14:anchorId="3F3D8B43" wp14:editId="5739F65D">
            <wp:extent cx="3571875" cy="2752725"/>
            <wp:effectExtent l="0" t="0" r="9525" b="9525"/>
            <wp:docPr id="83" name="Image 83" descr="http://t0.gstatic.com/images?q=tbn:ANd9GcRpfVlHDOVqk1qDw0h2ZNsqgzZomvl-Xa705_jmVsa-hzvAOTSf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RpfVlHDOVqk1qDw0h2ZNsqgzZomvl-Xa705_jmVsa-hzvAOTSfz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F20" w:rsidRPr="001D0D0F" w:rsidRDefault="00282F20" w:rsidP="00282F20">
      <w:pPr>
        <w:spacing w:after="0"/>
        <w:jc w:val="both"/>
        <w:rPr>
          <w:b/>
        </w:rPr>
      </w:pPr>
      <w:r w:rsidRPr="001D0D0F">
        <w:rPr>
          <w:b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8FF2314" wp14:editId="0EF17668">
                <wp:simplePos x="0" y="0"/>
                <wp:positionH relativeFrom="column">
                  <wp:posOffset>5221605</wp:posOffset>
                </wp:positionH>
                <wp:positionV relativeFrom="paragraph">
                  <wp:posOffset>-150495</wp:posOffset>
                </wp:positionV>
                <wp:extent cx="1790700" cy="466725"/>
                <wp:effectExtent l="0" t="0" r="19050" b="28575"/>
                <wp:wrapNone/>
                <wp:docPr id="87" name="Rectangle à coins arrondis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466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2F20" w:rsidRPr="001D0D0F" w:rsidRDefault="00282F20" w:rsidP="00282F2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D0D0F">
                              <w:rPr>
                                <w:b/>
                                <w:sz w:val="28"/>
                                <w:szCs w:val="28"/>
                              </w:rPr>
                              <w:t>DOCUMENT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87" o:spid="_x0000_s1053" style="position:absolute;left:0;text-align:left;margin-left:411.15pt;margin-top:-11.85pt;width:141pt;height:36.7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" fillcolor="white [3201]" strokecolor="#f79646 [3209]" strokeweight="2pt">
                <v:textbox>
                  <w:txbxContent>
                    <w:p w:rsidR="00282F20" w:rsidRPr="001D0D0F" w:rsidRDefault="00282F20" w:rsidP="00282F2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D0D0F">
                        <w:rPr>
                          <w:b/>
                          <w:sz w:val="28"/>
                          <w:szCs w:val="28"/>
                        </w:rPr>
                        <w:t>DOCUMENT 1</w:t>
                      </w:r>
                    </w:p>
                  </w:txbxContent>
                </v:textbox>
              </v:roundrect>
            </w:pict>
          </mc:Fallback>
        </mc:AlternateContent>
      </w:r>
      <w:r w:rsidRPr="001D0D0F">
        <w:rPr>
          <w:b/>
        </w:rPr>
        <w:t>Feuilletez le journal du Lycée Roland Garros et répondez aux questions suivantes :</w:t>
      </w:r>
    </w:p>
    <w:p w:rsidR="00282F20" w:rsidRDefault="00282F20" w:rsidP="00282F20">
      <w:pPr>
        <w:spacing w:after="0"/>
        <w:jc w:val="both"/>
      </w:pPr>
    </w:p>
    <w:p w:rsidR="00282F20" w:rsidRPr="001D0D0F" w:rsidRDefault="00282F20" w:rsidP="00282F20">
      <w:pPr>
        <w:spacing w:after="0"/>
        <w:jc w:val="both"/>
        <w:rPr>
          <w:sz w:val="20"/>
          <w:szCs w:val="20"/>
        </w:rPr>
      </w:pPr>
      <w:r w:rsidRPr="001D0D0F">
        <w:rPr>
          <w:sz w:val="20"/>
          <w:szCs w:val="20"/>
        </w:rPr>
        <w:sym w:font="Wingdings" w:char="F08C"/>
      </w:r>
      <w:r w:rsidRPr="001D0D0F">
        <w:rPr>
          <w:sz w:val="20"/>
          <w:szCs w:val="20"/>
        </w:rPr>
        <w:t xml:space="preserve"> Quel est le titre de ce journal ?</w:t>
      </w:r>
      <w:r w:rsidRPr="00CD2F8B">
        <w:rPr>
          <w:b/>
          <w:noProof/>
        </w:rPr>
        <w:t xml:space="preserve"> </w:t>
      </w:r>
    </w:p>
    <w:p w:rsidR="00282F20" w:rsidRPr="001D0D0F" w:rsidRDefault="00282F20" w:rsidP="00282F20">
      <w:pPr>
        <w:spacing w:after="0"/>
        <w:jc w:val="both"/>
        <w:rPr>
          <w:sz w:val="20"/>
          <w:szCs w:val="20"/>
        </w:rPr>
      </w:pPr>
    </w:p>
    <w:p w:rsidR="00282F20" w:rsidRPr="001D0D0F" w:rsidRDefault="00282F20" w:rsidP="00282F20">
      <w:pPr>
        <w:spacing w:after="0"/>
        <w:jc w:val="both"/>
        <w:rPr>
          <w:sz w:val="20"/>
          <w:szCs w:val="20"/>
        </w:rPr>
      </w:pPr>
      <w:r w:rsidRPr="001D0D0F">
        <w:rPr>
          <w:sz w:val="20"/>
          <w:szCs w:val="20"/>
        </w:rPr>
        <w:t>---------------------------------------------------------------------------------------------------------------------------------------------------</w:t>
      </w:r>
      <w:r>
        <w:rPr>
          <w:sz w:val="20"/>
          <w:szCs w:val="20"/>
        </w:rPr>
        <w:t>------------------------</w:t>
      </w:r>
    </w:p>
    <w:p w:rsidR="00282F20" w:rsidRPr="001D0D0F" w:rsidRDefault="00282F20" w:rsidP="00282F20">
      <w:pPr>
        <w:spacing w:after="0"/>
        <w:jc w:val="both"/>
        <w:rPr>
          <w:sz w:val="20"/>
          <w:szCs w:val="20"/>
        </w:rPr>
      </w:pPr>
    </w:p>
    <w:p w:rsidR="00282F20" w:rsidRPr="001D0D0F" w:rsidRDefault="00282F20" w:rsidP="00282F20">
      <w:pPr>
        <w:spacing w:after="0"/>
        <w:jc w:val="both"/>
        <w:rPr>
          <w:sz w:val="20"/>
          <w:szCs w:val="20"/>
        </w:rPr>
      </w:pPr>
      <w:r w:rsidRPr="001D0D0F">
        <w:rPr>
          <w:sz w:val="20"/>
          <w:szCs w:val="20"/>
        </w:rPr>
        <w:sym w:font="Wingdings" w:char="F08D"/>
      </w:r>
      <w:r w:rsidRPr="001D0D0F">
        <w:rPr>
          <w:sz w:val="20"/>
          <w:szCs w:val="20"/>
        </w:rPr>
        <w:t xml:space="preserve"> Par qui </w:t>
      </w:r>
      <w:proofErr w:type="spellStart"/>
      <w:r w:rsidRPr="001D0D0F">
        <w:rPr>
          <w:sz w:val="20"/>
          <w:szCs w:val="20"/>
        </w:rPr>
        <w:t>a t</w:t>
      </w:r>
      <w:proofErr w:type="spellEnd"/>
      <w:r w:rsidRPr="001D0D0F">
        <w:rPr>
          <w:sz w:val="20"/>
          <w:szCs w:val="20"/>
        </w:rPr>
        <w:t>-il été fait ?</w:t>
      </w:r>
    </w:p>
    <w:p w:rsidR="00282F20" w:rsidRPr="001D0D0F" w:rsidRDefault="00282F20" w:rsidP="00282F20">
      <w:pPr>
        <w:spacing w:after="0"/>
        <w:jc w:val="both"/>
        <w:rPr>
          <w:sz w:val="20"/>
          <w:szCs w:val="20"/>
        </w:rPr>
      </w:pPr>
    </w:p>
    <w:p w:rsidR="00282F20" w:rsidRPr="001D0D0F" w:rsidRDefault="00282F20" w:rsidP="00282F20">
      <w:pPr>
        <w:spacing w:after="0"/>
        <w:jc w:val="both"/>
        <w:rPr>
          <w:sz w:val="20"/>
          <w:szCs w:val="20"/>
        </w:rPr>
      </w:pPr>
      <w:r w:rsidRPr="001D0D0F">
        <w:rPr>
          <w:sz w:val="20"/>
          <w:szCs w:val="20"/>
        </w:rPr>
        <w:t>---------------------------------------------------------------------------------------------------------------------------------------------------</w:t>
      </w:r>
      <w:r>
        <w:rPr>
          <w:sz w:val="20"/>
          <w:szCs w:val="20"/>
        </w:rPr>
        <w:t>------------------------</w:t>
      </w:r>
    </w:p>
    <w:p w:rsidR="00282F20" w:rsidRPr="001D0D0F" w:rsidRDefault="00282F20" w:rsidP="00282F20">
      <w:pPr>
        <w:spacing w:after="0"/>
        <w:jc w:val="both"/>
        <w:rPr>
          <w:sz w:val="20"/>
          <w:szCs w:val="20"/>
        </w:rPr>
      </w:pPr>
    </w:p>
    <w:p w:rsidR="00282F20" w:rsidRPr="001D0D0F" w:rsidRDefault="00282F20" w:rsidP="00282F20">
      <w:pPr>
        <w:spacing w:after="0"/>
        <w:jc w:val="both"/>
        <w:rPr>
          <w:sz w:val="20"/>
          <w:szCs w:val="20"/>
        </w:rPr>
      </w:pPr>
      <w:r w:rsidRPr="001D0D0F">
        <w:rPr>
          <w:sz w:val="20"/>
          <w:szCs w:val="20"/>
        </w:rPr>
        <w:sym w:font="Wingdings" w:char="F08E"/>
      </w:r>
      <w:r w:rsidRPr="001D0D0F">
        <w:rPr>
          <w:sz w:val="20"/>
          <w:szCs w:val="20"/>
        </w:rPr>
        <w:t xml:space="preserve"> Combien de pages contient-il ?</w:t>
      </w:r>
    </w:p>
    <w:p w:rsidR="00282F20" w:rsidRPr="001D0D0F" w:rsidRDefault="00282F20" w:rsidP="00282F20">
      <w:pPr>
        <w:spacing w:after="0"/>
        <w:jc w:val="both"/>
        <w:rPr>
          <w:sz w:val="20"/>
          <w:szCs w:val="20"/>
        </w:rPr>
      </w:pPr>
    </w:p>
    <w:p w:rsidR="00282F20" w:rsidRPr="001D0D0F" w:rsidRDefault="00282F20" w:rsidP="00282F20">
      <w:pPr>
        <w:spacing w:after="0"/>
        <w:jc w:val="both"/>
        <w:rPr>
          <w:sz w:val="20"/>
          <w:szCs w:val="20"/>
        </w:rPr>
      </w:pPr>
      <w:r w:rsidRPr="001D0D0F">
        <w:rPr>
          <w:sz w:val="20"/>
          <w:szCs w:val="20"/>
        </w:rPr>
        <w:t>---------------------------------------------------------------------------------------------------------------------------------------------------</w:t>
      </w:r>
      <w:r>
        <w:rPr>
          <w:sz w:val="20"/>
          <w:szCs w:val="20"/>
        </w:rPr>
        <w:t>------------------------</w:t>
      </w:r>
    </w:p>
    <w:p w:rsidR="00282F20" w:rsidRPr="001D0D0F" w:rsidRDefault="00282F20" w:rsidP="00282F20">
      <w:pPr>
        <w:spacing w:after="0"/>
        <w:jc w:val="both"/>
        <w:rPr>
          <w:sz w:val="20"/>
          <w:szCs w:val="20"/>
        </w:rPr>
      </w:pPr>
    </w:p>
    <w:p w:rsidR="00282F20" w:rsidRPr="001D0D0F" w:rsidRDefault="00282F20" w:rsidP="00282F20">
      <w:pPr>
        <w:spacing w:after="0"/>
        <w:jc w:val="both"/>
        <w:rPr>
          <w:sz w:val="20"/>
          <w:szCs w:val="20"/>
        </w:rPr>
      </w:pPr>
      <w:r w:rsidRPr="001D0D0F">
        <w:rPr>
          <w:sz w:val="20"/>
          <w:szCs w:val="20"/>
        </w:rPr>
        <w:sym w:font="Wingdings" w:char="F08F"/>
      </w:r>
      <w:r w:rsidRPr="001D0D0F">
        <w:rPr>
          <w:sz w:val="20"/>
          <w:szCs w:val="20"/>
        </w:rPr>
        <w:t xml:space="preserve"> Combien d’articles contient-il ?</w:t>
      </w:r>
    </w:p>
    <w:p w:rsidR="00282F20" w:rsidRPr="001D0D0F" w:rsidRDefault="00282F20" w:rsidP="00282F20">
      <w:pPr>
        <w:spacing w:after="0"/>
        <w:jc w:val="both"/>
        <w:rPr>
          <w:sz w:val="20"/>
          <w:szCs w:val="20"/>
        </w:rPr>
      </w:pPr>
    </w:p>
    <w:p w:rsidR="00282F20" w:rsidRPr="001D0D0F" w:rsidRDefault="00282F20" w:rsidP="00282F20">
      <w:pPr>
        <w:spacing w:after="0"/>
        <w:jc w:val="both"/>
        <w:rPr>
          <w:sz w:val="20"/>
          <w:szCs w:val="20"/>
        </w:rPr>
      </w:pPr>
      <w:r w:rsidRPr="001D0D0F">
        <w:rPr>
          <w:sz w:val="20"/>
          <w:szCs w:val="20"/>
        </w:rPr>
        <w:t>---------------------------------------------------------------------------------------------------------------------------------------------------</w:t>
      </w:r>
      <w:r>
        <w:rPr>
          <w:sz w:val="20"/>
          <w:szCs w:val="20"/>
        </w:rPr>
        <w:t>------------------------</w:t>
      </w:r>
    </w:p>
    <w:p w:rsidR="00282F20" w:rsidRPr="001D0D0F" w:rsidRDefault="00282F20" w:rsidP="00282F20">
      <w:pPr>
        <w:spacing w:after="0"/>
        <w:jc w:val="both"/>
        <w:rPr>
          <w:sz w:val="20"/>
          <w:szCs w:val="20"/>
        </w:rPr>
      </w:pPr>
    </w:p>
    <w:p w:rsidR="00282F20" w:rsidRPr="001D0D0F" w:rsidRDefault="00282F20" w:rsidP="00282F20">
      <w:pPr>
        <w:spacing w:after="0"/>
        <w:jc w:val="both"/>
        <w:rPr>
          <w:sz w:val="20"/>
          <w:szCs w:val="20"/>
        </w:rPr>
      </w:pPr>
      <w:r w:rsidRPr="001D0D0F">
        <w:rPr>
          <w:sz w:val="20"/>
          <w:szCs w:val="20"/>
        </w:rPr>
        <w:sym w:font="Wingdings" w:char="F090"/>
      </w:r>
      <w:r w:rsidRPr="001D0D0F">
        <w:rPr>
          <w:sz w:val="20"/>
          <w:szCs w:val="20"/>
        </w:rPr>
        <w:t xml:space="preserve"> Les articles sont-ils signés par leurs auteurs ? Que remarquez-vous de particulier ?</w:t>
      </w:r>
    </w:p>
    <w:p w:rsidR="00282F20" w:rsidRPr="001D0D0F" w:rsidRDefault="00282F20" w:rsidP="00282F20">
      <w:pPr>
        <w:spacing w:after="0"/>
        <w:jc w:val="both"/>
        <w:rPr>
          <w:sz w:val="20"/>
          <w:szCs w:val="20"/>
        </w:rPr>
      </w:pPr>
    </w:p>
    <w:p w:rsidR="00282F20" w:rsidRPr="001D0D0F" w:rsidRDefault="00282F20" w:rsidP="00282F20">
      <w:pPr>
        <w:spacing w:after="0"/>
        <w:jc w:val="both"/>
        <w:rPr>
          <w:sz w:val="20"/>
          <w:szCs w:val="20"/>
        </w:rPr>
      </w:pPr>
      <w:r w:rsidRPr="001D0D0F">
        <w:rPr>
          <w:sz w:val="20"/>
          <w:szCs w:val="20"/>
        </w:rPr>
        <w:t>---------------------------------------------------------------------------------------------------------------------------------------------------</w:t>
      </w:r>
      <w:r>
        <w:rPr>
          <w:sz w:val="20"/>
          <w:szCs w:val="20"/>
        </w:rPr>
        <w:t>------------------------</w:t>
      </w:r>
    </w:p>
    <w:p w:rsidR="00282F20" w:rsidRPr="001D0D0F" w:rsidRDefault="00282F20" w:rsidP="00282F20">
      <w:pPr>
        <w:spacing w:after="0"/>
        <w:jc w:val="both"/>
        <w:rPr>
          <w:sz w:val="20"/>
          <w:szCs w:val="20"/>
        </w:rPr>
      </w:pPr>
    </w:p>
    <w:p w:rsidR="00282F20" w:rsidRPr="001D0D0F" w:rsidRDefault="00282F20" w:rsidP="00282F20">
      <w:pPr>
        <w:spacing w:after="0"/>
        <w:jc w:val="both"/>
        <w:rPr>
          <w:b/>
        </w:rPr>
      </w:pPr>
      <w:r w:rsidRPr="001D0D0F">
        <w:rPr>
          <w:b/>
        </w:rPr>
        <w:t>Rechercher sur le moteur de recherche de votre choix les définitions suivantes :</w:t>
      </w:r>
    </w:p>
    <w:p w:rsidR="00282F20" w:rsidRPr="001D0D0F" w:rsidRDefault="00282F20" w:rsidP="00282F20">
      <w:pPr>
        <w:spacing w:after="0"/>
        <w:jc w:val="both"/>
        <w:rPr>
          <w:sz w:val="20"/>
          <w:szCs w:val="20"/>
        </w:rPr>
      </w:pPr>
    </w:p>
    <w:p w:rsidR="00282F20" w:rsidRPr="001D0D0F" w:rsidRDefault="00282F20" w:rsidP="00282F20">
      <w:pPr>
        <w:spacing w:after="0"/>
        <w:jc w:val="both"/>
        <w:rPr>
          <w:sz w:val="20"/>
          <w:szCs w:val="20"/>
        </w:rPr>
      </w:pPr>
      <w:r w:rsidRPr="001D0D0F">
        <w:rPr>
          <w:sz w:val="20"/>
          <w:szCs w:val="20"/>
        </w:rPr>
        <w:sym w:font="Wingdings" w:char="F091"/>
      </w:r>
      <w:r w:rsidRPr="001D0D0F">
        <w:rPr>
          <w:sz w:val="20"/>
          <w:szCs w:val="20"/>
        </w:rPr>
        <w:t xml:space="preserve"> Qu’est-ce qu’un éditorial ?</w:t>
      </w:r>
    </w:p>
    <w:p w:rsidR="00282F20" w:rsidRPr="001D0D0F" w:rsidRDefault="00282F20" w:rsidP="00282F20">
      <w:pPr>
        <w:spacing w:after="0"/>
        <w:jc w:val="both"/>
        <w:rPr>
          <w:sz w:val="20"/>
          <w:szCs w:val="20"/>
        </w:rPr>
      </w:pPr>
    </w:p>
    <w:p w:rsidR="00282F20" w:rsidRPr="001D0D0F" w:rsidRDefault="00282F20" w:rsidP="00282F20">
      <w:pPr>
        <w:spacing w:after="0"/>
        <w:jc w:val="both"/>
        <w:rPr>
          <w:sz w:val="20"/>
          <w:szCs w:val="20"/>
        </w:rPr>
      </w:pPr>
      <w:r w:rsidRPr="001D0D0F">
        <w:rPr>
          <w:sz w:val="20"/>
          <w:szCs w:val="20"/>
        </w:rPr>
        <w:t>---------------------------------------------------------------------------------------------------------------------------------------------------</w:t>
      </w:r>
      <w:r>
        <w:rPr>
          <w:sz w:val="20"/>
          <w:szCs w:val="20"/>
        </w:rPr>
        <w:t>------------------------</w:t>
      </w:r>
    </w:p>
    <w:p w:rsidR="00282F20" w:rsidRPr="001D0D0F" w:rsidRDefault="00282F20" w:rsidP="00282F20">
      <w:pPr>
        <w:spacing w:after="0"/>
        <w:jc w:val="both"/>
        <w:rPr>
          <w:sz w:val="20"/>
          <w:szCs w:val="20"/>
        </w:rPr>
      </w:pPr>
    </w:p>
    <w:p w:rsidR="00282F20" w:rsidRPr="001D0D0F" w:rsidRDefault="00282F20" w:rsidP="00282F20">
      <w:pPr>
        <w:spacing w:after="0"/>
        <w:jc w:val="both"/>
        <w:rPr>
          <w:sz w:val="20"/>
          <w:szCs w:val="20"/>
        </w:rPr>
      </w:pPr>
      <w:r w:rsidRPr="001D0D0F">
        <w:rPr>
          <w:sz w:val="20"/>
          <w:szCs w:val="20"/>
        </w:rPr>
        <w:sym w:font="Wingdings" w:char="F092"/>
      </w:r>
      <w:r w:rsidRPr="001D0D0F">
        <w:rPr>
          <w:sz w:val="20"/>
          <w:szCs w:val="20"/>
        </w:rPr>
        <w:t xml:space="preserve"> Qu’est-ce qu’un OURS dans un journal ? A quoi cela sert-il ?</w:t>
      </w:r>
    </w:p>
    <w:p w:rsidR="00282F20" w:rsidRPr="001D0D0F" w:rsidRDefault="00282F20" w:rsidP="00282F20">
      <w:pPr>
        <w:spacing w:after="0"/>
        <w:jc w:val="both"/>
        <w:rPr>
          <w:sz w:val="20"/>
          <w:szCs w:val="20"/>
        </w:rPr>
      </w:pPr>
    </w:p>
    <w:p w:rsidR="00282F20" w:rsidRPr="001D0D0F" w:rsidRDefault="00282F20" w:rsidP="00282F20">
      <w:pPr>
        <w:spacing w:after="0"/>
        <w:jc w:val="both"/>
        <w:rPr>
          <w:sz w:val="20"/>
          <w:szCs w:val="20"/>
        </w:rPr>
      </w:pPr>
      <w:r w:rsidRPr="001D0D0F">
        <w:rPr>
          <w:sz w:val="20"/>
          <w:szCs w:val="20"/>
        </w:rPr>
        <w:t>---------------------------------------------------------------------------------------------------------------------------------------------------</w:t>
      </w:r>
      <w:r>
        <w:rPr>
          <w:sz w:val="20"/>
          <w:szCs w:val="20"/>
        </w:rPr>
        <w:t>------------------------</w:t>
      </w:r>
    </w:p>
    <w:p w:rsidR="00282F20" w:rsidRPr="001D0D0F" w:rsidRDefault="00282F20" w:rsidP="00282F20">
      <w:pPr>
        <w:spacing w:after="0"/>
        <w:jc w:val="both"/>
        <w:rPr>
          <w:sz w:val="20"/>
          <w:szCs w:val="20"/>
        </w:rPr>
      </w:pPr>
    </w:p>
    <w:p w:rsidR="00282F20" w:rsidRPr="001D0D0F" w:rsidRDefault="00282F20" w:rsidP="00282F20">
      <w:pPr>
        <w:spacing w:after="0"/>
        <w:jc w:val="both"/>
        <w:rPr>
          <w:sz w:val="20"/>
          <w:szCs w:val="20"/>
        </w:rPr>
      </w:pPr>
      <w:r w:rsidRPr="001D0D0F">
        <w:rPr>
          <w:sz w:val="20"/>
          <w:szCs w:val="20"/>
        </w:rPr>
        <w:sym w:font="Wingdings" w:char="F093"/>
      </w:r>
      <w:r w:rsidRPr="001D0D0F">
        <w:rPr>
          <w:sz w:val="20"/>
          <w:szCs w:val="20"/>
        </w:rPr>
        <w:t xml:space="preserve"> Qu’est-ce qu’une charte graphique ? Ce journal en </w:t>
      </w:r>
      <w:proofErr w:type="spellStart"/>
      <w:r w:rsidRPr="001D0D0F">
        <w:rPr>
          <w:sz w:val="20"/>
          <w:szCs w:val="20"/>
        </w:rPr>
        <w:t>a t</w:t>
      </w:r>
      <w:proofErr w:type="spellEnd"/>
      <w:r w:rsidRPr="001D0D0F">
        <w:rPr>
          <w:sz w:val="20"/>
          <w:szCs w:val="20"/>
        </w:rPr>
        <w:t>-il une ?</w:t>
      </w:r>
    </w:p>
    <w:p w:rsidR="00282F20" w:rsidRPr="001D0D0F" w:rsidRDefault="00282F20" w:rsidP="00282F20">
      <w:pPr>
        <w:spacing w:after="0"/>
        <w:jc w:val="both"/>
        <w:rPr>
          <w:sz w:val="20"/>
          <w:szCs w:val="20"/>
        </w:rPr>
      </w:pPr>
    </w:p>
    <w:p w:rsidR="00282F20" w:rsidRPr="001D0D0F" w:rsidRDefault="00282F20" w:rsidP="00282F20">
      <w:pPr>
        <w:spacing w:after="0"/>
        <w:jc w:val="both"/>
        <w:rPr>
          <w:sz w:val="20"/>
          <w:szCs w:val="20"/>
        </w:rPr>
      </w:pPr>
      <w:r w:rsidRPr="001D0D0F">
        <w:rPr>
          <w:sz w:val="20"/>
          <w:szCs w:val="20"/>
        </w:rPr>
        <w:t>---------------------------------------------------------------------------------------------------------------------------------------------------</w:t>
      </w:r>
      <w:r>
        <w:rPr>
          <w:sz w:val="20"/>
          <w:szCs w:val="20"/>
        </w:rPr>
        <w:t>------------------------</w:t>
      </w:r>
    </w:p>
    <w:p w:rsidR="00282F20" w:rsidRDefault="00282F20" w:rsidP="00282F20">
      <w:pPr>
        <w:spacing w:after="0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05839D6" wp14:editId="33AFC094">
                <wp:simplePos x="0" y="0"/>
                <wp:positionH relativeFrom="column">
                  <wp:posOffset>1211580</wp:posOffset>
                </wp:positionH>
                <wp:positionV relativeFrom="paragraph">
                  <wp:posOffset>175896</wp:posOffset>
                </wp:positionV>
                <wp:extent cx="5486400" cy="1009650"/>
                <wp:effectExtent l="0" t="0" r="19050" b="19050"/>
                <wp:wrapNone/>
                <wp:docPr id="88" name="Rectangle à coins arrondis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1009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2F20" w:rsidRPr="003970AC" w:rsidRDefault="00282F20" w:rsidP="00282F20">
                            <w:pPr>
                              <w:spacing w:after="0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970AC">
                              <w:rPr>
                                <w:b/>
                                <w:sz w:val="24"/>
                                <w:szCs w:val="24"/>
                              </w:rPr>
                              <w:sym w:font="Wingdings" w:char="F0B6"/>
                            </w:r>
                            <w:r w:rsidRPr="003970A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DONNEZ VOTRE AVIS EN 4 ADJECTIFS SUR CE JOURNAL </w:t>
                            </w:r>
                          </w:p>
                          <w:p w:rsidR="00282F20" w:rsidRDefault="00282F20" w:rsidP="00282F20">
                            <w:pPr>
                              <w:spacing w:after="0"/>
                              <w:jc w:val="both"/>
                            </w:pPr>
                          </w:p>
                          <w:p w:rsidR="00282F20" w:rsidRDefault="00282F20" w:rsidP="00282F20">
                            <w:pPr>
                              <w:tabs>
                                <w:tab w:val="left" w:pos="4536"/>
                              </w:tabs>
                              <w:spacing w:after="0"/>
                              <w:jc w:val="both"/>
                            </w:pPr>
                            <w:r>
                              <w:t>-</w:t>
                            </w:r>
                            <w:r>
                              <w:tab/>
                              <w:t>-</w:t>
                            </w:r>
                          </w:p>
                          <w:p w:rsidR="00282F20" w:rsidRDefault="00282F20" w:rsidP="00282F20">
                            <w:pPr>
                              <w:tabs>
                                <w:tab w:val="left" w:pos="4536"/>
                              </w:tabs>
                              <w:spacing w:after="0"/>
                              <w:jc w:val="both"/>
                            </w:pPr>
                            <w:r>
                              <w:t>-</w:t>
                            </w:r>
                            <w:r>
                              <w:tab/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8" o:spid="_x0000_s1054" style="position:absolute;left:0;text-align:left;margin-left:95.4pt;margin-top:13.85pt;width:6in;height:79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" fillcolor="white [3201]" strokecolor="#f79646 [3209]" strokeweight="2pt">
                <v:textbox>
                  <w:txbxContent>
                    <w:p w:rsidR="00282F20" w:rsidRPr="003970AC" w:rsidRDefault="00282F20" w:rsidP="00282F20">
                      <w:pPr>
                        <w:spacing w:after="0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3970AC">
                        <w:rPr>
                          <w:b/>
                          <w:sz w:val="24"/>
                          <w:szCs w:val="24"/>
                        </w:rPr>
                        <w:sym w:font="Wingdings" w:char="F0B6"/>
                      </w:r>
                      <w:r w:rsidRPr="003970AC">
                        <w:rPr>
                          <w:b/>
                          <w:sz w:val="24"/>
                          <w:szCs w:val="24"/>
                        </w:rPr>
                        <w:t xml:space="preserve"> DONNEZ VOTRE AVIS EN 4 ADJECTIFS SUR CE JOURNAL </w:t>
                      </w:r>
                    </w:p>
                    <w:p w:rsidR="00282F20" w:rsidRDefault="00282F20" w:rsidP="00282F20">
                      <w:pPr>
                        <w:spacing w:after="0"/>
                        <w:jc w:val="both"/>
                      </w:pPr>
                    </w:p>
                    <w:p w:rsidR="00282F20" w:rsidRDefault="00282F20" w:rsidP="00282F20">
                      <w:pPr>
                        <w:tabs>
                          <w:tab w:val="left" w:pos="4536"/>
                        </w:tabs>
                        <w:spacing w:after="0"/>
                        <w:jc w:val="both"/>
                      </w:pPr>
                      <w:r>
                        <w:t>-</w:t>
                      </w:r>
                      <w:r>
                        <w:tab/>
                        <w:t>-</w:t>
                      </w:r>
                    </w:p>
                    <w:p w:rsidR="00282F20" w:rsidRDefault="00282F20" w:rsidP="00282F20">
                      <w:pPr>
                        <w:tabs>
                          <w:tab w:val="left" w:pos="4536"/>
                        </w:tabs>
                        <w:spacing w:after="0"/>
                        <w:jc w:val="both"/>
                      </w:pPr>
                      <w:r>
                        <w:t>-</w:t>
                      </w:r>
                      <w:r>
                        <w:tab/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</w:p>
    <w:p w:rsidR="00282F20" w:rsidRDefault="00282F20" w:rsidP="00282F20">
      <w:pPr>
        <w:spacing w:after="0"/>
        <w:jc w:val="both"/>
      </w:pPr>
      <w:r>
        <w:rPr>
          <w:noProof/>
          <w:lang w:eastAsia="fr-FR"/>
        </w:rPr>
        <w:drawing>
          <wp:inline distT="0" distB="0" distL="0" distR="0" wp14:anchorId="787BAE93" wp14:editId="3BE5422D">
            <wp:extent cx="752475" cy="885825"/>
            <wp:effectExtent l="0" t="0" r="9525" b="9525"/>
            <wp:docPr id="621" name="Image 621" descr="C:\Users\Florence\AppData\Local\Microsoft\Windows\Temporary Internet Files\Content.IE5\MIYAOY1I\MC90038356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lorence\AppData\Local\Microsoft\Windows\Temporary Internet Files\Content.IE5\MIYAOY1I\MC900383568[1].wm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F20" w:rsidRDefault="00282F20" w:rsidP="00282F20">
      <w:pPr>
        <w:spacing w:after="0"/>
        <w:jc w:val="both"/>
      </w:pPr>
    </w:p>
    <w:p w:rsidR="00282F20" w:rsidRDefault="00282F20" w:rsidP="00282F20">
      <w:pPr>
        <w:spacing w:after="0"/>
        <w:jc w:val="both"/>
      </w:pPr>
      <w:r>
        <w:rPr>
          <w:noProof/>
          <w:lang w:eastAsia="fr-FR"/>
        </w:rPr>
        <w:drawing>
          <wp:inline distT="0" distB="0" distL="0" distR="0" wp14:anchorId="65288D17" wp14:editId="5FB995E7">
            <wp:extent cx="6781799" cy="1590675"/>
            <wp:effectExtent l="0" t="0" r="635" b="0"/>
            <wp:docPr id="622" name="il_fi" descr="http://monique.pantel.free.fr/Wordle/B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onique.pantel.free.fr/Wordle/Bons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586" cy="159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F20" w:rsidRDefault="00282F20" w:rsidP="00282F20">
      <w:r>
        <w:br w:type="page"/>
      </w:r>
    </w:p>
    <w:p w:rsidR="00282F20" w:rsidRDefault="00282F20" w:rsidP="00282F20">
      <w:pPr>
        <w:spacing w:after="0"/>
        <w:jc w:val="both"/>
      </w:pPr>
      <w:r w:rsidRPr="001D0D0F">
        <w:rPr>
          <w:b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DB8A3FE" wp14:editId="5F7848BF">
                <wp:simplePos x="0" y="0"/>
                <wp:positionH relativeFrom="column">
                  <wp:posOffset>5145405</wp:posOffset>
                </wp:positionH>
                <wp:positionV relativeFrom="paragraph">
                  <wp:posOffset>-150495</wp:posOffset>
                </wp:positionV>
                <wp:extent cx="1790700" cy="466725"/>
                <wp:effectExtent l="0" t="0" r="19050" b="28575"/>
                <wp:wrapNone/>
                <wp:docPr id="89" name="Rectangle à coins arrondis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4667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2F20" w:rsidRPr="001D0D0F" w:rsidRDefault="00282F20" w:rsidP="00282F2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DOCUMENT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89" o:spid="_x0000_s1055" style="position:absolute;left:0;text-align:left;margin-left:405.15pt;margin-top:-11.85pt;width:141pt;height:36.7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" fillcolor="white [3201]" strokecolor="#f79646 [3209]" strokeweight="2pt">
                <v:textbox>
                  <w:txbxContent>
                    <w:p w:rsidR="00282F20" w:rsidRPr="001D0D0F" w:rsidRDefault="00282F20" w:rsidP="00282F2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DOCUMENT 2</w:t>
                      </w:r>
                    </w:p>
                  </w:txbxContent>
                </v:textbox>
              </v:roundrect>
            </w:pict>
          </mc:Fallback>
        </mc:AlternateContent>
      </w:r>
    </w:p>
    <w:p w:rsidR="00282F20" w:rsidRDefault="00282F20" w:rsidP="00282F20">
      <w:pPr>
        <w:spacing w:after="0"/>
        <w:jc w:val="both"/>
      </w:pPr>
    </w:p>
    <w:p w:rsidR="00282F20" w:rsidRDefault="00282F20" w:rsidP="00282F20">
      <w:pPr>
        <w:spacing w:after="0"/>
        <w:jc w:val="both"/>
      </w:pPr>
    </w:p>
    <w:p w:rsidR="00282F20" w:rsidRDefault="00282F20" w:rsidP="00282F20">
      <w:pPr>
        <w:spacing w:after="0"/>
        <w:jc w:val="both"/>
      </w:pPr>
      <w:r>
        <w:t xml:space="preserve">Vous disposez du document </w:t>
      </w:r>
      <w:r w:rsidRPr="0022125C">
        <w:rPr>
          <w:b/>
        </w:rPr>
        <w:t>« </w:t>
      </w:r>
      <w:r>
        <w:rPr>
          <w:b/>
        </w:rPr>
        <w:t>Fiche C</w:t>
      </w:r>
      <w:r w:rsidRPr="0022125C">
        <w:rPr>
          <w:b/>
        </w:rPr>
        <w:t>omposer une maquette efficace »</w:t>
      </w:r>
      <w:r>
        <w:t xml:space="preserve"> dans votre ressource numérique. Lisez attentivement ce document. Dites à quoi correspondent chacune des cases vides sur la maquette du journal à l’aide du schéma et répondez aux questions.</w:t>
      </w:r>
    </w:p>
    <w:p w:rsidR="00282F20" w:rsidRDefault="00282F20" w:rsidP="00282F20">
      <w:pPr>
        <w:spacing w:after="0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48BC2CC" wp14:editId="20BCC5CE">
                <wp:simplePos x="0" y="0"/>
                <wp:positionH relativeFrom="column">
                  <wp:posOffset>4345305</wp:posOffset>
                </wp:positionH>
                <wp:positionV relativeFrom="paragraph">
                  <wp:posOffset>50165</wp:posOffset>
                </wp:positionV>
                <wp:extent cx="1266825" cy="600075"/>
                <wp:effectExtent l="0" t="0" r="28575" b="28575"/>
                <wp:wrapNone/>
                <wp:docPr id="90" name="Rectangle à coins arrondis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6000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90" o:spid="_x0000_s1026" style="position:absolute;margin-left:342.15pt;margin-top:3.95pt;width:99.75pt;height:47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" fillcolor="white [3201]" strokecolor="#f79646 [3209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4FD446F" wp14:editId="03370C94">
                <wp:simplePos x="0" y="0"/>
                <wp:positionH relativeFrom="column">
                  <wp:posOffset>973455</wp:posOffset>
                </wp:positionH>
                <wp:positionV relativeFrom="paragraph">
                  <wp:posOffset>97790</wp:posOffset>
                </wp:positionV>
                <wp:extent cx="1266825" cy="600075"/>
                <wp:effectExtent l="0" t="0" r="28575" b="28575"/>
                <wp:wrapNone/>
                <wp:docPr id="91" name="Rectangle à coins arrondis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6000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91" o:spid="_x0000_s1026" style="position:absolute;margin-left:76.65pt;margin-top:7.7pt;width:99.75pt;height:47.2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" fillcolor="white [3201]" strokecolor="#f79646 [3209]" strokeweight="2pt"/>
            </w:pict>
          </mc:Fallback>
        </mc:AlternateContent>
      </w:r>
    </w:p>
    <w:p w:rsidR="00282F20" w:rsidRDefault="00282F20" w:rsidP="00282F20">
      <w:pPr>
        <w:spacing w:after="0"/>
        <w:jc w:val="both"/>
      </w:pPr>
    </w:p>
    <w:p w:rsidR="00282F20" w:rsidRDefault="00282F20" w:rsidP="00282F20">
      <w:pPr>
        <w:spacing w:after="0"/>
        <w:jc w:val="both"/>
      </w:pPr>
    </w:p>
    <w:p w:rsidR="00282F20" w:rsidRDefault="00282F20" w:rsidP="00282F20">
      <w:pPr>
        <w:spacing w:after="0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1EA2A5B" wp14:editId="3F67E5CA">
                <wp:simplePos x="0" y="0"/>
                <wp:positionH relativeFrom="column">
                  <wp:posOffset>3449955</wp:posOffset>
                </wp:positionH>
                <wp:positionV relativeFrom="paragraph">
                  <wp:posOffset>4445</wp:posOffset>
                </wp:positionV>
                <wp:extent cx="895350" cy="323850"/>
                <wp:effectExtent l="57150" t="38100" r="57150" b="114300"/>
                <wp:wrapNone/>
                <wp:docPr id="92" name="Connecteur droit avec flèch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350" cy="323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92" o:spid="_x0000_s1026" type="#_x0000_t32" style="position:absolute;margin-left:271.65pt;margin-top:.35pt;width:70.5pt;height:25.5p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FE74330" wp14:editId="360942E2">
                <wp:simplePos x="0" y="0"/>
                <wp:positionH relativeFrom="column">
                  <wp:posOffset>1478280</wp:posOffset>
                </wp:positionH>
                <wp:positionV relativeFrom="paragraph">
                  <wp:posOffset>109220</wp:posOffset>
                </wp:positionV>
                <wp:extent cx="257175" cy="295275"/>
                <wp:effectExtent l="38100" t="19050" r="85725" b="85725"/>
                <wp:wrapNone/>
                <wp:docPr id="93" name="Connecteur droit avec flèch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295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93" o:spid="_x0000_s1026" type="#_x0000_t32" style="position:absolute;margin-left:116.4pt;margin-top:8.6pt;width:20.25pt;height:23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282F20" w:rsidRDefault="00282F20" w:rsidP="00282F20">
      <w:pPr>
        <w:spacing w:after="0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C57A5A8" wp14:editId="697AD16E">
                <wp:simplePos x="0" y="0"/>
                <wp:positionH relativeFrom="column">
                  <wp:posOffset>4469130</wp:posOffset>
                </wp:positionH>
                <wp:positionV relativeFrom="paragraph">
                  <wp:posOffset>5118100</wp:posOffset>
                </wp:positionV>
                <wp:extent cx="447676" cy="475615"/>
                <wp:effectExtent l="57150" t="38100" r="66675" b="76835"/>
                <wp:wrapNone/>
                <wp:docPr id="94" name="Connecteur droit avec flèch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7676" cy="4756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94" o:spid="_x0000_s1026" type="#_x0000_t32" style="position:absolute;margin-left:351.9pt;margin-top:403pt;width:35.25pt;height:37.45pt;flip:x 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7C15A08" wp14:editId="3FA79C0E">
                <wp:simplePos x="0" y="0"/>
                <wp:positionH relativeFrom="column">
                  <wp:posOffset>668655</wp:posOffset>
                </wp:positionH>
                <wp:positionV relativeFrom="paragraph">
                  <wp:posOffset>4227830</wp:posOffset>
                </wp:positionV>
                <wp:extent cx="676275" cy="314325"/>
                <wp:effectExtent l="38100" t="38100" r="66675" b="104775"/>
                <wp:wrapNone/>
                <wp:docPr id="95" name="Connecteur droit avec flèch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314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95" o:spid="_x0000_s1026" type="#_x0000_t32" style="position:absolute;margin-left:52.65pt;margin-top:332.9pt;width:53.25pt;height:24.7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C1A92F0" wp14:editId="4283D076">
                <wp:simplePos x="0" y="0"/>
                <wp:positionH relativeFrom="column">
                  <wp:posOffset>-150495</wp:posOffset>
                </wp:positionH>
                <wp:positionV relativeFrom="paragraph">
                  <wp:posOffset>3627755</wp:posOffset>
                </wp:positionV>
                <wp:extent cx="1266825" cy="600075"/>
                <wp:effectExtent l="0" t="0" r="28575" b="28575"/>
                <wp:wrapNone/>
                <wp:docPr id="608" name="Rectangle à coins arrondis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6000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608" o:spid="_x0000_s1026" style="position:absolute;margin-left:-11.85pt;margin-top:285.65pt;width:99.75pt;height:47.2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" fillcolor="white [3201]" strokecolor="#f79646 [3209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5E11F73" wp14:editId="38805DCA">
                <wp:simplePos x="0" y="0"/>
                <wp:positionH relativeFrom="column">
                  <wp:posOffset>4030980</wp:posOffset>
                </wp:positionH>
                <wp:positionV relativeFrom="paragraph">
                  <wp:posOffset>436880</wp:posOffset>
                </wp:positionV>
                <wp:extent cx="1762125" cy="409575"/>
                <wp:effectExtent l="38100" t="38100" r="66675" b="123825"/>
                <wp:wrapNone/>
                <wp:docPr id="609" name="Connecteur droit avec flèche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62125" cy="409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09" o:spid="_x0000_s1026" type="#_x0000_t32" style="position:absolute;margin-left:317.4pt;margin-top:34.4pt;width:138.75pt;height:32.25pt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F9ACE26" wp14:editId="60E35162">
                <wp:simplePos x="0" y="0"/>
                <wp:positionH relativeFrom="column">
                  <wp:posOffset>5793105</wp:posOffset>
                </wp:positionH>
                <wp:positionV relativeFrom="paragraph">
                  <wp:posOffset>84455</wp:posOffset>
                </wp:positionV>
                <wp:extent cx="1266825" cy="600075"/>
                <wp:effectExtent l="0" t="0" r="28575" b="28575"/>
                <wp:wrapNone/>
                <wp:docPr id="610" name="Rectangle à coins arrondis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600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610" o:spid="_x0000_s1026" style="position:absolute;margin-left:456.15pt;margin-top:6.65pt;width:99.75pt;height:47.2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" fillcolor="white [3201]" strokecolor="#f79646 [3209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BB604AE" wp14:editId="60DE4626">
                <wp:simplePos x="0" y="0"/>
                <wp:positionH relativeFrom="column">
                  <wp:posOffset>468630</wp:posOffset>
                </wp:positionH>
                <wp:positionV relativeFrom="paragraph">
                  <wp:posOffset>1284605</wp:posOffset>
                </wp:positionV>
                <wp:extent cx="876300" cy="485775"/>
                <wp:effectExtent l="38100" t="19050" r="76200" b="104775"/>
                <wp:wrapNone/>
                <wp:docPr id="611" name="Connecteur droit avec flèche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485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611" o:spid="_x0000_s1026" type="#_x0000_t32" style="position:absolute;margin-left:36.9pt;margin-top:101.15pt;width:69pt;height:38.2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A360FD2" wp14:editId="1709DA56">
                <wp:simplePos x="0" y="0"/>
                <wp:positionH relativeFrom="column">
                  <wp:posOffset>-112395</wp:posOffset>
                </wp:positionH>
                <wp:positionV relativeFrom="paragraph">
                  <wp:posOffset>684530</wp:posOffset>
                </wp:positionV>
                <wp:extent cx="1266825" cy="600075"/>
                <wp:effectExtent l="0" t="0" r="28575" b="28575"/>
                <wp:wrapNone/>
                <wp:docPr id="612" name="Rectangle à coins arrondis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6000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612" o:spid="_x0000_s1026" style="position:absolute;margin-left:-8.85pt;margin-top:53.9pt;width:99.75pt;height:47.2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" fillcolor="white [3201]" strokecolor="#f79646 [3209]" strokeweight="2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009D00F" wp14:editId="437FBFD7">
            <wp:extent cx="4381500" cy="5505450"/>
            <wp:effectExtent l="0" t="0" r="0" b="0"/>
            <wp:docPr id="623" name="Imag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50144" t="19318" r="21029" b="7670"/>
                    <a:stretch/>
                  </pic:blipFill>
                  <pic:spPr bwMode="auto">
                    <a:xfrm>
                      <a:off x="0" y="0"/>
                      <a:ext cx="4388141" cy="5513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F20" w:rsidRDefault="00282F20" w:rsidP="00282F20">
      <w:pPr>
        <w:spacing w:after="0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6EF86A1" wp14:editId="7E0C9B10">
                <wp:simplePos x="0" y="0"/>
                <wp:positionH relativeFrom="column">
                  <wp:posOffset>2478405</wp:posOffset>
                </wp:positionH>
                <wp:positionV relativeFrom="paragraph">
                  <wp:posOffset>62865</wp:posOffset>
                </wp:positionV>
                <wp:extent cx="4381500" cy="2142491"/>
                <wp:effectExtent l="0" t="0" r="19050" b="10160"/>
                <wp:wrapNone/>
                <wp:docPr id="613" name="Rectangle à coins arrondis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2142491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2F20" w:rsidRDefault="00282F20" w:rsidP="00282F20">
                            <w:pPr>
                              <w:jc w:val="both"/>
                            </w:pPr>
                            <w:r>
                              <w:sym w:font="Wingdings" w:char="F08C"/>
                            </w:r>
                            <w:r>
                              <w:t xml:space="preserve"> - Pourquoi cet article a-t-il été choisi pour figurer à la Une du journal du lycée Roland Garros ?</w:t>
                            </w:r>
                          </w:p>
                          <w:p w:rsidR="00282F20" w:rsidRDefault="00282F20" w:rsidP="00282F20">
                            <w:pPr>
                              <w:jc w:val="both"/>
                            </w:pPr>
                          </w:p>
                          <w:p w:rsidR="00282F20" w:rsidRDefault="00282F20" w:rsidP="00282F20">
                            <w:pPr>
                              <w:jc w:val="both"/>
                            </w:pPr>
                          </w:p>
                          <w:p w:rsidR="00282F20" w:rsidRDefault="00282F20" w:rsidP="00282F20">
                            <w:pPr>
                              <w:jc w:val="both"/>
                            </w:pPr>
                            <w:r>
                              <w:sym w:font="Wingdings" w:char="F08D"/>
                            </w:r>
                            <w:r>
                              <w:t xml:space="preserve"> - Que représente le logotype du journal ?</w:t>
                            </w:r>
                          </w:p>
                          <w:p w:rsidR="00282F20" w:rsidRDefault="00282F20" w:rsidP="00282F20">
                            <w:pPr>
                              <w:jc w:val="both"/>
                            </w:pPr>
                          </w:p>
                          <w:p w:rsidR="00282F20" w:rsidRDefault="00282F20" w:rsidP="00282F20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13" o:spid="_x0000_s1056" style="position:absolute;left:0;text-align:left;margin-left:195.15pt;margin-top:4.95pt;width:345pt;height:168.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" fillcolor="white [3201]" strokecolor="#f79646 [3209]" strokeweight="2pt">
                <v:textbox>
                  <w:txbxContent>
                    <w:p w:rsidR="00282F20" w:rsidRDefault="00282F20" w:rsidP="00282F20">
                      <w:pPr>
                        <w:jc w:val="both"/>
                      </w:pPr>
                      <w:r>
                        <w:sym w:font="Wingdings" w:char="F08C"/>
                      </w:r>
                      <w:r>
                        <w:t xml:space="preserve"> - Pourquoi cet article a-t-il été choisi pour figurer à la Une du journal du lycée Roland Garros ?</w:t>
                      </w:r>
                    </w:p>
                    <w:p w:rsidR="00282F20" w:rsidRDefault="00282F20" w:rsidP="00282F20">
                      <w:pPr>
                        <w:jc w:val="both"/>
                      </w:pPr>
                    </w:p>
                    <w:p w:rsidR="00282F20" w:rsidRDefault="00282F20" w:rsidP="00282F20">
                      <w:pPr>
                        <w:jc w:val="both"/>
                      </w:pPr>
                    </w:p>
                    <w:p w:rsidR="00282F20" w:rsidRDefault="00282F20" w:rsidP="00282F20">
                      <w:pPr>
                        <w:jc w:val="both"/>
                      </w:pPr>
                      <w:r>
                        <w:sym w:font="Wingdings" w:char="F08D"/>
                      </w:r>
                      <w:r>
                        <w:t xml:space="preserve"> - Que représente le logotype du journal ?</w:t>
                      </w:r>
                    </w:p>
                    <w:p w:rsidR="00282F20" w:rsidRDefault="00282F20" w:rsidP="00282F20">
                      <w:pPr>
                        <w:jc w:val="both"/>
                      </w:pPr>
                    </w:p>
                    <w:p w:rsidR="00282F20" w:rsidRDefault="00282F20" w:rsidP="00282F20">
                      <w:pPr>
                        <w:jc w:val="both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44A5A714" wp14:editId="22078442">
            <wp:extent cx="2105025" cy="1857375"/>
            <wp:effectExtent l="0" t="0" r="9525" b="9525"/>
            <wp:docPr id="624" name="il_fi" descr="http://ww2.ac-creteil.fr/id/94/c15/MAITLANG/ima/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2.ac-creteil.fr/id/94/c15/MAITLANG/ima/une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F20" w:rsidRDefault="00282F20" w:rsidP="00282F20">
      <w:pPr>
        <w:spacing w:after="0"/>
      </w:pPr>
      <w:r w:rsidRPr="001D0D0F">
        <w:rPr>
          <w:b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569913A" wp14:editId="0DF508DC">
                <wp:simplePos x="0" y="0"/>
                <wp:positionH relativeFrom="column">
                  <wp:posOffset>5145405</wp:posOffset>
                </wp:positionH>
                <wp:positionV relativeFrom="paragraph">
                  <wp:posOffset>-93345</wp:posOffset>
                </wp:positionV>
                <wp:extent cx="1790700" cy="466725"/>
                <wp:effectExtent l="0" t="0" r="19050" b="28575"/>
                <wp:wrapNone/>
                <wp:docPr id="614" name="Rectangle à coins arrondis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4667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2F20" w:rsidRPr="001D0D0F" w:rsidRDefault="00282F20" w:rsidP="00282F2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DOCUMENT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614" o:spid="_x0000_s1057" style="position:absolute;margin-left:405.15pt;margin-top:-7.35pt;width:141pt;height:36.7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" fillcolor="white [3201]" strokecolor="#f79646 [3209]" strokeweight="2pt">
                <v:textbox>
                  <w:txbxContent>
                    <w:p w:rsidR="00282F20" w:rsidRPr="001D0D0F" w:rsidRDefault="00282F20" w:rsidP="00282F2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DOCUMENT 3</w:t>
                      </w:r>
                    </w:p>
                  </w:txbxContent>
                </v:textbox>
              </v:roundrect>
            </w:pict>
          </mc:Fallback>
        </mc:AlternateContent>
      </w:r>
    </w:p>
    <w:p w:rsidR="00282F20" w:rsidRDefault="00282F20" w:rsidP="00282F20">
      <w:pPr>
        <w:spacing w:after="0"/>
      </w:pPr>
    </w:p>
    <w:p w:rsidR="00282F20" w:rsidRDefault="00282F20" w:rsidP="00282F20">
      <w:pPr>
        <w:spacing w:after="0"/>
        <w:jc w:val="both"/>
      </w:pPr>
    </w:p>
    <w:p w:rsidR="00282F20" w:rsidRPr="003909DC" w:rsidRDefault="00282F20" w:rsidP="00282F20">
      <w:pPr>
        <w:spacing w:after="0"/>
      </w:pPr>
    </w:p>
    <w:p w:rsidR="00282F20" w:rsidRDefault="00282F20" w:rsidP="00282F20">
      <w:pPr>
        <w:spacing w:after="0"/>
        <w:jc w:val="both"/>
      </w:pPr>
      <w:r>
        <w:t xml:space="preserve">Vous disposez du document </w:t>
      </w:r>
      <w:r w:rsidRPr="0022125C">
        <w:rPr>
          <w:b/>
        </w:rPr>
        <w:t>« Fich</w:t>
      </w:r>
      <w:r>
        <w:rPr>
          <w:b/>
        </w:rPr>
        <w:t>e Travailler en équipe</w:t>
      </w:r>
      <w:r w:rsidRPr="0022125C">
        <w:rPr>
          <w:b/>
        </w:rPr>
        <w:t> »</w:t>
      </w:r>
      <w:r>
        <w:t xml:space="preserve"> dans votre ressource numérique. Lisez attentivement ce document et répondez aux questions suivantes :</w:t>
      </w:r>
    </w:p>
    <w:p w:rsidR="00282F20" w:rsidRDefault="00282F20" w:rsidP="00282F20">
      <w:pPr>
        <w:spacing w:after="0"/>
        <w:jc w:val="both"/>
      </w:pPr>
    </w:p>
    <w:p w:rsidR="00282F20" w:rsidRPr="001D0D0F" w:rsidRDefault="00282F20" w:rsidP="00282F20">
      <w:pPr>
        <w:spacing w:after="0"/>
        <w:jc w:val="both"/>
        <w:rPr>
          <w:sz w:val="20"/>
          <w:szCs w:val="20"/>
        </w:rPr>
      </w:pPr>
      <w:r w:rsidRPr="001D0D0F">
        <w:rPr>
          <w:sz w:val="20"/>
          <w:szCs w:val="20"/>
        </w:rPr>
        <w:sym w:font="Wingdings" w:char="F08C"/>
      </w:r>
      <w:r w:rsidRPr="001D0D0F">
        <w:rPr>
          <w:sz w:val="20"/>
          <w:szCs w:val="20"/>
        </w:rPr>
        <w:t xml:space="preserve"> Q</w:t>
      </w:r>
      <w:r>
        <w:rPr>
          <w:sz w:val="20"/>
          <w:szCs w:val="20"/>
        </w:rPr>
        <w:t xml:space="preserve">uels sont les trois principaux personnages dans une équipe de rédaction et quels sont leurs </w:t>
      </w:r>
      <w:proofErr w:type="gramStart"/>
      <w:r>
        <w:rPr>
          <w:sz w:val="20"/>
          <w:szCs w:val="20"/>
        </w:rPr>
        <w:t>rôles .</w:t>
      </w:r>
      <w:proofErr w:type="gramEnd"/>
    </w:p>
    <w:p w:rsidR="00282F20" w:rsidRPr="001D0D0F" w:rsidRDefault="00282F20" w:rsidP="00282F20">
      <w:pPr>
        <w:spacing w:after="0"/>
        <w:jc w:val="both"/>
        <w:rPr>
          <w:sz w:val="20"/>
          <w:szCs w:val="20"/>
        </w:rPr>
      </w:pPr>
    </w:p>
    <w:p w:rsidR="00282F20" w:rsidRDefault="00282F20" w:rsidP="00282F20">
      <w:pPr>
        <w:pStyle w:val="Paragraphedeliste"/>
        <w:numPr>
          <w:ilvl w:val="0"/>
          <w:numId w:val="2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----------------------------------------------------------------------------</w:t>
      </w:r>
    </w:p>
    <w:p w:rsidR="00282F20" w:rsidRPr="00834531" w:rsidRDefault="00282F20" w:rsidP="00282F20">
      <w:pPr>
        <w:pStyle w:val="Paragraphedeliste"/>
        <w:numPr>
          <w:ilvl w:val="1"/>
          <w:numId w:val="2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Son rôle : 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282F20" w:rsidRDefault="00282F20" w:rsidP="00282F20">
      <w:pPr>
        <w:spacing w:after="0"/>
        <w:jc w:val="both"/>
        <w:rPr>
          <w:sz w:val="20"/>
          <w:szCs w:val="20"/>
        </w:rPr>
      </w:pPr>
    </w:p>
    <w:p w:rsidR="00282F20" w:rsidRDefault="00282F20" w:rsidP="00282F20">
      <w:pPr>
        <w:pStyle w:val="Paragraphedeliste"/>
        <w:numPr>
          <w:ilvl w:val="0"/>
          <w:numId w:val="2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----------------------------------------------------------------------------</w:t>
      </w:r>
    </w:p>
    <w:p w:rsidR="00282F20" w:rsidRDefault="00282F20" w:rsidP="00282F20">
      <w:pPr>
        <w:pStyle w:val="Paragraphedeliste"/>
        <w:numPr>
          <w:ilvl w:val="1"/>
          <w:numId w:val="2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Son rôle : 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282F20" w:rsidRPr="00834531" w:rsidRDefault="00282F20" w:rsidP="00282F20">
      <w:pPr>
        <w:spacing w:after="0"/>
        <w:jc w:val="both"/>
        <w:rPr>
          <w:sz w:val="20"/>
          <w:szCs w:val="20"/>
        </w:rPr>
      </w:pPr>
    </w:p>
    <w:p w:rsidR="00282F20" w:rsidRDefault="00282F20" w:rsidP="00282F20">
      <w:pPr>
        <w:pStyle w:val="Paragraphedeliste"/>
        <w:numPr>
          <w:ilvl w:val="0"/>
          <w:numId w:val="2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----------------------------------------------------------------------------</w:t>
      </w:r>
    </w:p>
    <w:p w:rsidR="00282F20" w:rsidRPr="00834531" w:rsidRDefault="00282F20" w:rsidP="00282F20">
      <w:pPr>
        <w:pStyle w:val="Paragraphedeliste"/>
        <w:numPr>
          <w:ilvl w:val="1"/>
          <w:numId w:val="2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Son rôle : 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282F20" w:rsidRPr="00834531" w:rsidRDefault="00282F20" w:rsidP="00282F20">
      <w:pPr>
        <w:spacing w:after="0"/>
        <w:jc w:val="both"/>
        <w:rPr>
          <w:sz w:val="20"/>
          <w:szCs w:val="20"/>
        </w:rPr>
      </w:pPr>
    </w:p>
    <w:p w:rsidR="00282F20" w:rsidRPr="001D0D0F" w:rsidRDefault="00282F20" w:rsidP="00282F20">
      <w:pPr>
        <w:spacing w:after="0"/>
        <w:jc w:val="both"/>
        <w:rPr>
          <w:sz w:val="20"/>
          <w:szCs w:val="20"/>
        </w:rPr>
      </w:pPr>
    </w:p>
    <w:p w:rsidR="00282F20" w:rsidRPr="001D0D0F" w:rsidRDefault="00282F20" w:rsidP="00282F20">
      <w:pPr>
        <w:spacing w:after="0"/>
        <w:jc w:val="both"/>
        <w:rPr>
          <w:sz w:val="20"/>
          <w:szCs w:val="20"/>
        </w:rPr>
      </w:pPr>
      <w:r w:rsidRPr="001D0D0F">
        <w:rPr>
          <w:sz w:val="20"/>
          <w:szCs w:val="20"/>
        </w:rPr>
        <w:sym w:font="Wingdings" w:char="F08D"/>
      </w:r>
      <w:r>
        <w:rPr>
          <w:sz w:val="20"/>
          <w:szCs w:val="20"/>
        </w:rPr>
        <w:t xml:space="preserve"> Pourquoi le rôle du rédacteur en chef est-il fondamental ?</w:t>
      </w:r>
    </w:p>
    <w:p w:rsidR="00282F20" w:rsidRPr="001D0D0F" w:rsidRDefault="00282F20" w:rsidP="00282F20">
      <w:pPr>
        <w:spacing w:after="0"/>
        <w:jc w:val="both"/>
        <w:rPr>
          <w:sz w:val="20"/>
          <w:szCs w:val="20"/>
        </w:rPr>
      </w:pPr>
    </w:p>
    <w:p w:rsidR="00282F20" w:rsidRPr="001D0D0F" w:rsidRDefault="00282F20" w:rsidP="00282F20">
      <w:pPr>
        <w:spacing w:after="0"/>
        <w:jc w:val="both"/>
        <w:rPr>
          <w:sz w:val="20"/>
          <w:szCs w:val="20"/>
        </w:rPr>
      </w:pPr>
      <w:r w:rsidRPr="001D0D0F">
        <w:rPr>
          <w:sz w:val="20"/>
          <w:szCs w:val="20"/>
        </w:rPr>
        <w:t>---------------------------------------------------------------------------------------------------------------------------------------------------</w:t>
      </w:r>
      <w:r>
        <w:rPr>
          <w:sz w:val="20"/>
          <w:szCs w:val="20"/>
        </w:rPr>
        <w:t>------------------------</w:t>
      </w:r>
    </w:p>
    <w:p w:rsidR="00282F20" w:rsidRPr="001D0D0F" w:rsidRDefault="00282F20" w:rsidP="00282F20">
      <w:pPr>
        <w:spacing w:after="0"/>
        <w:jc w:val="both"/>
        <w:rPr>
          <w:sz w:val="20"/>
          <w:szCs w:val="20"/>
        </w:rPr>
      </w:pPr>
    </w:p>
    <w:p w:rsidR="00282F20" w:rsidRPr="001D0D0F" w:rsidRDefault="00282F20" w:rsidP="00282F20">
      <w:pPr>
        <w:spacing w:after="0"/>
        <w:jc w:val="both"/>
        <w:rPr>
          <w:sz w:val="20"/>
          <w:szCs w:val="20"/>
        </w:rPr>
      </w:pPr>
      <w:r w:rsidRPr="001D0D0F">
        <w:rPr>
          <w:sz w:val="20"/>
          <w:szCs w:val="20"/>
        </w:rPr>
        <w:sym w:font="Wingdings" w:char="F08E"/>
      </w:r>
      <w:r>
        <w:rPr>
          <w:sz w:val="20"/>
          <w:szCs w:val="20"/>
        </w:rPr>
        <w:t xml:space="preserve"> Qu’est-ce qu’une conférence de rédaction ?</w:t>
      </w:r>
    </w:p>
    <w:p w:rsidR="00282F20" w:rsidRPr="001D0D0F" w:rsidRDefault="00282F20" w:rsidP="00282F20">
      <w:pPr>
        <w:spacing w:after="0"/>
        <w:jc w:val="both"/>
        <w:rPr>
          <w:sz w:val="20"/>
          <w:szCs w:val="20"/>
        </w:rPr>
      </w:pPr>
    </w:p>
    <w:p w:rsidR="00282F20" w:rsidRPr="001D0D0F" w:rsidRDefault="00282F20" w:rsidP="00282F20">
      <w:pPr>
        <w:spacing w:after="0"/>
        <w:jc w:val="both"/>
        <w:rPr>
          <w:sz w:val="20"/>
          <w:szCs w:val="20"/>
        </w:rPr>
      </w:pPr>
      <w:r w:rsidRPr="001D0D0F">
        <w:rPr>
          <w:sz w:val="20"/>
          <w:szCs w:val="20"/>
        </w:rPr>
        <w:t>---------------------------------------------------------------------------------------------------------------------------------------------------</w:t>
      </w:r>
      <w:r>
        <w:rPr>
          <w:sz w:val="20"/>
          <w:szCs w:val="20"/>
        </w:rPr>
        <w:t>------------------------</w:t>
      </w:r>
    </w:p>
    <w:p w:rsidR="00282F20" w:rsidRPr="001D0D0F" w:rsidRDefault="00282F20" w:rsidP="00282F20">
      <w:pPr>
        <w:spacing w:after="0"/>
        <w:jc w:val="both"/>
        <w:rPr>
          <w:sz w:val="20"/>
          <w:szCs w:val="20"/>
        </w:rPr>
      </w:pPr>
    </w:p>
    <w:p w:rsidR="00282F20" w:rsidRPr="001D0D0F" w:rsidRDefault="00282F20" w:rsidP="00282F20">
      <w:pPr>
        <w:spacing w:after="0"/>
        <w:jc w:val="both"/>
        <w:rPr>
          <w:sz w:val="20"/>
          <w:szCs w:val="20"/>
        </w:rPr>
      </w:pPr>
      <w:r w:rsidRPr="001D0D0F">
        <w:rPr>
          <w:sz w:val="20"/>
          <w:szCs w:val="20"/>
        </w:rPr>
        <w:sym w:font="Wingdings" w:char="F08F"/>
      </w:r>
      <w:r>
        <w:rPr>
          <w:sz w:val="20"/>
          <w:szCs w:val="20"/>
        </w:rPr>
        <w:t xml:space="preserve"> Pourquoi est-il important de bien définir le rôle de chacun ?</w:t>
      </w:r>
    </w:p>
    <w:p w:rsidR="00282F20" w:rsidRPr="001D0D0F" w:rsidRDefault="00282F20" w:rsidP="00282F20">
      <w:pPr>
        <w:spacing w:after="0"/>
        <w:jc w:val="both"/>
        <w:rPr>
          <w:sz w:val="20"/>
          <w:szCs w:val="20"/>
        </w:rPr>
      </w:pPr>
    </w:p>
    <w:p w:rsidR="00282F20" w:rsidRPr="001D0D0F" w:rsidRDefault="00282F20" w:rsidP="00282F20">
      <w:pPr>
        <w:spacing w:after="0"/>
        <w:jc w:val="both"/>
        <w:rPr>
          <w:sz w:val="20"/>
          <w:szCs w:val="20"/>
        </w:rPr>
      </w:pPr>
      <w:r w:rsidRPr="001D0D0F">
        <w:rPr>
          <w:sz w:val="20"/>
          <w:szCs w:val="20"/>
        </w:rPr>
        <w:t>---------------------------------------------------------------------------------------------------------------------------------------------------</w:t>
      </w:r>
      <w:r>
        <w:rPr>
          <w:sz w:val="20"/>
          <w:szCs w:val="20"/>
        </w:rPr>
        <w:t>------------------------</w:t>
      </w:r>
    </w:p>
    <w:p w:rsidR="00282F20" w:rsidRPr="001D0D0F" w:rsidRDefault="00282F20" w:rsidP="00282F20">
      <w:pPr>
        <w:spacing w:after="0"/>
        <w:jc w:val="both"/>
        <w:rPr>
          <w:sz w:val="20"/>
          <w:szCs w:val="20"/>
        </w:rPr>
      </w:pPr>
    </w:p>
    <w:p w:rsidR="00282F20" w:rsidRPr="001D0D0F" w:rsidRDefault="00282F20" w:rsidP="00282F20">
      <w:pPr>
        <w:spacing w:after="0"/>
        <w:jc w:val="both"/>
        <w:rPr>
          <w:sz w:val="20"/>
          <w:szCs w:val="20"/>
        </w:rPr>
      </w:pPr>
      <w:r w:rsidRPr="001D0D0F">
        <w:rPr>
          <w:sz w:val="20"/>
          <w:szCs w:val="20"/>
        </w:rPr>
        <w:sym w:font="Wingdings" w:char="F090"/>
      </w:r>
      <w:r w:rsidRPr="001D0D0F">
        <w:rPr>
          <w:sz w:val="20"/>
          <w:szCs w:val="20"/>
        </w:rPr>
        <w:t xml:space="preserve"> Qu’est-ce qu’un </w:t>
      </w:r>
      <w:r>
        <w:rPr>
          <w:sz w:val="20"/>
          <w:szCs w:val="20"/>
        </w:rPr>
        <w:t>planning de bouclage ?</w:t>
      </w:r>
    </w:p>
    <w:p w:rsidR="00282F20" w:rsidRPr="001D0D0F" w:rsidRDefault="00282F20" w:rsidP="00282F20">
      <w:pPr>
        <w:spacing w:after="0"/>
        <w:jc w:val="both"/>
        <w:rPr>
          <w:sz w:val="20"/>
          <w:szCs w:val="20"/>
        </w:rPr>
      </w:pPr>
    </w:p>
    <w:p w:rsidR="00282F20" w:rsidRPr="001D0D0F" w:rsidRDefault="00282F20" w:rsidP="00282F20">
      <w:pPr>
        <w:spacing w:after="0"/>
        <w:jc w:val="both"/>
        <w:rPr>
          <w:sz w:val="20"/>
          <w:szCs w:val="20"/>
        </w:rPr>
      </w:pPr>
      <w:r w:rsidRPr="001D0D0F">
        <w:rPr>
          <w:sz w:val="20"/>
          <w:szCs w:val="20"/>
        </w:rPr>
        <w:t>---------------------------------------------------------------------------------------------------------------------------------------------------</w:t>
      </w:r>
      <w:r>
        <w:rPr>
          <w:sz w:val="20"/>
          <w:szCs w:val="20"/>
        </w:rPr>
        <w:t>------------------------</w:t>
      </w:r>
    </w:p>
    <w:p w:rsidR="00282F20" w:rsidRPr="001D0D0F" w:rsidRDefault="00282F20" w:rsidP="00282F20">
      <w:pPr>
        <w:spacing w:after="0"/>
        <w:jc w:val="both"/>
        <w:rPr>
          <w:sz w:val="20"/>
          <w:szCs w:val="20"/>
        </w:rPr>
      </w:pPr>
    </w:p>
    <w:p w:rsidR="00282F20" w:rsidRPr="001D0D0F" w:rsidRDefault="00282F20" w:rsidP="00282F20">
      <w:pPr>
        <w:spacing w:after="0"/>
        <w:jc w:val="both"/>
        <w:rPr>
          <w:sz w:val="20"/>
          <w:szCs w:val="20"/>
        </w:rPr>
      </w:pPr>
    </w:p>
    <w:p w:rsidR="00282F20" w:rsidRDefault="00282F20" w:rsidP="00282F20">
      <w:pPr>
        <w:spacing w:after="0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C618889" wp14:editId="14BFB47B">
                <wp:simplePos x="0" y="0"/>
                <wp:positionH relativeFrom="column">
                  <wp:posOffset>1211580</wp:posOffset>
                </wp:positionH>
                <wp:positionV relativeFrom="paragraph">
                  <wp:posOffset>175895</wp:posOffset>
                </wp:positionV>
                <wp:extent cx="5486400" cy="1352550"/>
                <wp:effectExtent l="0" t="0" r="19050" b="19050"/>
                <wp:wrapNone/>
                <wp:docPr id="619" name="Rectangle à coins arrondis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1352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2F20" w:rsidRPr="005111AB" w:rsidRDefault="00282F20" w:rsidP="00282F20">
                            <w:pPr>
                              <w:spacing w:after="0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111AB">
                              <w:rPr>
                                <w:b/>
                                <w:sz w:val="28"/>
                                <w:szCs w:val="28"/>
                              </w:rPr>
                              <w:sym w:font="Wingdings" w:char="F0B6"/>
                            </w:r>
                            <w:r w:rsidRPr="005111A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ET VOUS ? SERIEZ-VOUS PLUTÔT </w:t>
                            </w:r>
                          </w:p>
                          <w:p w:rsidR="00282F20" w:rsidRDefault="00282F20" w:rsidP="00282F20">
                            <w:pPr>
                              <w:spacing w:after="0"/>
                              <w:jc w:val="both"/>
                            </w:pPr>
                          </w:p>
                          <w:p w:rsidR="00282F20" w:rsidRDefault="00282F20" w:rsidP="00282F20">
                            <w:pPr>
                              <w:tabs>
                                <w:tab w:val="left" w:pos="3119"/>
                                <w:tab w:val="left" w:pos="4536"/>
                                <w:tab w:val="left" w:pos="7371"/>
                              </w:tabs>
                              <w:spacing w:after="0"/>
                              <w:jc w:val="both"/>
                            </w:pPr>
                            <w:r>
                              <w:t>- Directeur de publication</w:t>
                            </w:r>
                            <w:r>
                              <w:tab/>
                            </w:r>
                            <w:r w:rsidRPr="00500296">
                              <w:rPr>
                                <w:sz w:val="40"/>
                                <w:szCs w:val="40"/>
                              </w:rPr>
                              <w:sym w:font="Wingdings" w:char="F072"/>
                            </w:r>
                            <w:r>
                              <w:tab/>
                              <w:t>- Secrétaire de rédaction</w:t>
                            </w:r>
                            <w:r>
                              <w:tab/>
                            </w:r>
                            <w:r w:rsidRPr="00500296">
                              <w:rPr>
                                <w:sz w:val="40"/>
                                <w:szCs w:val="40"/>
                              </w:rPr>
                              <w:sym w:font="Wingdings" w:char="F072"/>
                            </w:r>
                          </w:p>
                          <w:p w:rsidR="00282F20" w:rsidRDefault="00282F20" w:rsidP="00282F20">
                            <w:pPr>
                              <w:tabs>
                                <w:tab w:val="left" w:pos="3119"/>
                                <w:tab w:val="left" w:pos="4536"/>
                                <w:tab w:val="left" w:pos="7371"/>
                              </w:tabs>
                              <w:spacing w:after="0"/>
                              <w:jc w:val="both"/>
                            </w:pPr>
                            <w:r>
                              <w:t>- Rédacteur en chef</w:t>
                            </w:r>
                            <w:r>
                              <w:tab/>
                            </w:r>
                            <w:r w:rsidRPr="00500296">
                              <w:rPr>
                                <w:sz w:val="40"/>
                                <w:szCs w:val="40"/>
                              </w:rPr>
                              <w:sym w:font="Wingdings" w:char="F072"/>
                            </w:r>
                            <w:r>
                              <w:tab/>
                              <w:t xml:space="preserve">- Journaliste </w:t>
                            </w:r>
                            <w:r>
                              <w:tab/>
                            </w:r>
                            <w:r w:rsidRPr="00500296">
                              <w:rPr>
                                <w:sz w:val="40"/>
                                <w:szCs w:val="40"/>
                              </w:rPr>
                              <w:sym w:font="Wingdings" w:char="F072"/>
                            </w:r>
                          </w:p>
                          <w:p w:rsidR="00282F20" w:rsidRDefault="00282F20" w:rsidP="00282F20">
                            <w:pPr>
                              <w:tabs>
                                <w:tab w:val="left" w:pos="4536"/>
                              </w:tabs>
                              <w:spacing w:after="0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19" o:spid="_x0000_s1058" style="position:absolute;left:0;text-align:left;margin-left:95.4pt;margin-top:13.85pt;width:6in;height:106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" fillcolor="white [3201]" strokecolor="#f79646 [3209]" strokeweight="2pt">
                <v:textbox>
                  <w:txbxContent>
                    <w:p w:rsidR="00282F20" w:rsidRPr="005111AB" w:rsidRDefault="00282F20" w:rsidP="00282F20">
                      <w:pPr>
                        <w:spacing w:after="0"/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  <w:r w:rsidRPr="005111AB">
                        <w:rPr>
                          <w:b/>
                          <w:sz w:val="28"/>
                          <w:szCs w:val="28"/>
                        </w:rPr>
                        <w:sym w:font="Wingdings" w:char="F0B6"/>
                      </w:r>
                      <w:r w:rsidRPr="005111AB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ET VOUS ? SERIEZ-VOUS PLUTÔT </w:t>
                      </w:r>
                    </w:p>
                    <w:p w:rsidR="00282F20" w:rsidRDefault="00282F20" w:rsidP="00282F20">
                      <w:pPr>
                        <w:spacing w:after="0"/>
                        <w:jc w:val="both"/>
                      </w:pPr>
                    </w:p>
                    <w:p w:rsidR="00282F20" w:rsidRDefault="00282F20" w:rsidP="00282F20">
                      <w:pPr>
                        <w:tabs>
                          <w:tab w:val="left" w:pos="3119"/>
                          <w:tab w:val="left" w:pos="4536"/>
                          <w:tab w:val="left" w:pos="7371"/>
                        </w:tabs>
                        <w:spacing w:after="0"/>
                        <w:jc w:val="both"/>
                      </w:pPr>
                      <w:r>
                        <w:t>- Directeur de publication</w:t>
                      </w:r>
                      <w:r>
                        <w:tab/>
                      </w:r>
                      <w:r w:rsidRPr="00500296">
                        <w:rPr>
                          <w:sz w:val="40"/>
                          <w:szCs w:val="40"/>
                        </w:rPr>
                        <w:sym w:font="Wingdings" w:char="F072"/>
                      </w:r>
                      <w:r>
                        <w:tab/>
                        <w:t>- Secrétaire de rédaction</w:t>
                      </w:r>
                      <w:r>
                        <w:tab/>
                      </w:r>
                      <w:r w:rsidRPr="00500296">
                        <w:rPr>
                          <w:sz w:val="40"/>
                          <w:szCs w:val="40"/>
                        </w:rPr>
                        <w:sym w:font="Wingdings" w:char="F072"/>
                      </w:r>
                    </w:p>
                    <w:p w:rsidR="00282F20" w:rsidRDefault="00282F20" w:rsidP="00282F20">
                      <w:pPr>
                        <w:tabs>
                          <w:tab w:val="left" w:pos="3119"/>
                          <w:tab w:val="left" w:pos="4536"/>
                          <w:tab w:val="left" w:pos="7371"/>
                        </w:tabs>
                        <w:spacing w:after="0"/>
                        <w:jc w:val="both"/>
                      </w:pPr>
                      <w:r>
                        <w:t>- Rédacteur en chef</w:t>
                      </w:r>
                      <w:r>
                        <w:tab/>
                      </w:r>
                      <w:r w:rsidRPr="00500296">
                        <w:rPr>
                          <w:sz w:val="40"/>
                          <w:szCs w:val="40"/>
                        </w:rPr>
                        <w:sym w:font="Wingdings" w:char="F072"/>
                      </w:r>
                      <w:r>
                        <w:tab/>
                        <w:t xml:space="preserve">- Journaliste </w:t>
                      </w:r>
                      <w:r>
                        <w:tab/>
                      </w:r>
                      <w:r w:rsidRPr="00500296">
                        <w:rPr>
                          <w:sz w:val="40"/>
                          <w:szCs w:val="40"/>
                        </w:rPr>
                        <w:sym w:font="Wingdings" w:char="F072"/>
                      </w:r>
                    </w:p>
                    <w:p w:rsidR="00282F20" w:rsidRDefault="00282F20" w:rsidP="00282F20">
                      <w:pPr>
                        <w:tabs>
                          <w:tab w:val="left" w:pos="4536"/>
                        </w:tabs>
                        <w:spacing w:after="0"/>
                        <w:jc w:val="both"/>
                      </w:pPr>
                    </w:p>
                  </w:txbxContent>
                </v:textbox>
              </v:roundrect>
            </w:pict>
          </mc:Fallback>
        </mc:AlternateContent>
      </w:r>
    </w:p>
    <w:p w:rsidR="00282F20" w:rsidRDefault="00282F20" w:rsidP="00282F20">
      <w:pPr>
        <w:spacing w:after="0"/>
        <w:jc w:val="both"/>
      </w:pPr>
      <w:r>
        <w:rPr>
          <w:noProof/>
          <w:lang w:eastAsia="fr-FR"/>
        </w:rPr>
        <w:drawing>
          <wp:inline distT="0" distB="0" distL="0" distR="0" wp14:anchorId="197B9BD1" wp14:editId="36155F31">
            <wp:extent cx="752475" cy="885825"/>
            <wp:effectExtent l="0" t="0" r="9525" b="9525"/>
            <wp:docPr id="625" name="Image 625" descr="C:\Users\Florence\AppData\Local\Microsoft\Windows\Temporary Internet Files\Content.IE5\MIYAOY1I\MC90038356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lorence\AppData\Local\Microsoft\Windows\Temporary Internet Files\Content.IE5\MIYAOY1I\MC900383568[1].wm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F20" w:rsidRDefault="00282F20" w:rsidP="00282F20">
      <w:pPr>
        <w:spacing w:after="0"/>
        <w:jc w:val="both"/>
      </w:pPr>
    </w:p>
    <w:p w:rsidR="00282F20" w:rsidRDefault="00282F20" w:rsidP="00282F20">
      <w:pPr>
        <w:spacing w:after="0"/>
        <w:jc w:val="both"/>
      </w:pPr>
    </w:p>
    <w:p w:rsidR="00282F20" w:rsidRDefault="00282F20" w:rsidP="00282F20">
      <w:pPr>
        <w:spacing w:after="0"/>
        <w:jc w:val="both"/>
      </w:pPr>
    </w:p>
    <w:p w:rsidR="00282F20" w:rsidRDefault="00282F20" w:rsidP="00282F20">
      <w:pPr>
        <w:spacing w:after="0"/>
        <w:jc w:val="both"/>
      </w:pPr>
    </w:p>
    <w:p w:rsidR="00282F20" w:rsidRDefault="00282F20" w:rsidP="00282F20">
      <w:r>
        <w:br w:type="page"/>
      </w:r>
    </w:p>
    <w:p w:rsidR="00282F20" w:rsidRDefault="00282F20" w:rsidP="00282F20">
      <w:pPr>
        <w:spacing w:after="0"/>
        <w:jc w:val="both"/>
      </w:pPr>
      <w:r w:rsidRPr="001D0D0F">
        <w:rPr>
          <w:b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CF1B277" wp14:editId="0F586D01">
                <wp:simplePos x="0" y="0"/>
                <wp:positionH relativeFrom="column">
                  <wp:posOffset>5143500</wp:posOffset>
                </wp:positionH>
                <wp:positionV relativeFrom="paragraph">
                  <wp:posOffset>-114300</wp:posOffset>
                </wp:positionV>
                <wp:extent cx="1790700" cy="466725"/>
                <wp:effectExtent l="0" t="0" r="19050" b="28575"/>
                <wp:wrapNone/>
                <wp:docPr id="620" name="Rectangle à coins arrondis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4667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82F20" w:rsidRPr="001D0D0F" w:rsidRDefault="00282F20" w:rsidP="00282F2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DOCUMENT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620" o:spid="_x0000_s1059" style="position:absolute;left:0;text-align:left;margin-left:405pt;margin-top:-9pt;width:141pt;height:36.7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" fillcolor="window" strokecolor="#f79646" strokeweight="2pt">
                <v:textbox>
                  <w:txbxContent>
                    <w:p w:rsidR="00282F20" w:rsidRPr="001D0D0F" w:rsidRDefault="00282F20" w:rsidP="00282F2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DOCUMENT 4</w:t>
                      </w:r>
                    </w:p>
                  </w:txbxContent>
                </v:textbox>
              </v:roundrect>
            </w:pict>
          </mc:Fallback>
        </mc:AlternateContent>
      </w:r>
    </w:p>
    <w:p w:rsidR="00282F20" w:rsidRPr="00BD63D6" w:rsidRDefault="00282F20" w:rsidP="00282F20">
      <w:pPr>
        <w:spacing w:after="0"/>
        <w:jc w:val="right"/>
        <w:rPr>
          <w:b/>
          <w:sz w:val="28"/>
          <w:szCs w:val="28"/>
        </w:rPr>
      </w:pPr>
    </w:p>
    <w:p w:rsidR="00282F20" w:rsidRDefault="00282F20" w:rsidP="00282F20">
      <w:pPr>
        <w:spacing w:after="0"/>
        <w:jc w:val="both"/>
      </w:pPr>
    </w:p>
    <w:p w:rsidR="00282F20" w:rsidRDefault="00282F20" w:rsidP="00282F20">
      <w:pPr>
        <w:spacing w:after="0"/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786"/>
        <w:gridCol w:w="4409"/>
        <w:gridCol w:w="17"/>
      </w:tblGrid>
      <w:tr w:rsidR="00282F20" w:rsidTr="00EF1B41">
        <w:trPr>
          <w:jc w:val="center"/>
        </w:trPr>
        <w:tc>
          <w:tcPr>
            <w:tcW w:w="9212" w:type="dxa"/>
            <w:gridSpan w:val="3"/>
          </w:tcPr>
          <w:p w:rsidR="00282F20" w:rsidRPr="00E31340" w:rsidRDefault="00282F20" w:rsidP="00EF1B41">
            <w:pPr>
              <w:jc w:val="center"/>
              <w:rPr>
                <w:b/>
                <w:sz w:val="24"/>
                <w:szCs w:val="24"/>
              </w:rPr>
            </w:pPr>
            <w:r w:rsidRPr="00B540C9">
              <w:rPr>
                <w:b/>
                <w:color w:val="E36C0A" w:themeColor="accent6" w:themeShade="BF"/>
                <w:sz w:val="24"/>
                <w:szCs w:val="24"/>
              </w:rPr>
              <w:t>ORGANISATION TEMPORELLE</w:t>
            </w:r>
          </w:p>
        </w:tc>
      </w:tr>
      <w:tr w:rsidR="00282F20" w:rsidRPr="00E31340" w:rsidTr="00EF1B41">
        <w:trPr>
          <w:gridAfter w:val="1"/>
          <w:wAfter w:w="17" w:type="dxa"/>
          <w:jc w:val="center"/>
        </w:trPr>
        <w:tc>
          <w:tcPr>
            <w:tcW w:w="4786" w:type="dxa"/>
          </w:tcPr>
          <w:p w:rsidR="00282F20" w:rsidRPr="00E31340" w:rsidRDefault="00282F20" w:rsidP="00EF1B41">
            <w:pPr>
              <w:jc w:val="center"/>
              <w:rPr>
                <w:b/>
              </w:rPr>
            </w:pPr>
            <w:r w:rsidRPr="00E31340">
              <w:rPr>
                <w:b/>
              </w:rPr>
              <w:t>Échéancier</w:t>
            </w:r>
          </w:p>
        </w:tc>
        <w:tc>
          <w:tcPr>
            <w:tcW w:w="4409" w:type="dxa"/>
          </w:tcPr>
          <w:p w:rsidR="00282F20" w:rsidRPr="00E31340" w:rsidRDefault="00282F20" w:rsidP="00EF1B41">
            <w:pPr>
              <w:jc w:val="center"/>
              <w:rPr>
                <w:b/>
              </w:rPr>
            </w:pPr>
            <w:r w:rsidRPr="00E31340">
              <w:rPr>
                <w:b/>
              </w:rPr>
              <w:t>Date</w:t>
            </w:r>
          </w:p>
        </w:tc>
      </w:tr>
      <w:tr w:rsidR="00282F20" w:rsidTr="00EF1B41">
        <w:trPr>
          <w:gridAfter w:val="1"/>
          <w:wAfter w:w="17" w:type="dxa"/>
          <w:jc w:val="center"/>
        </w:trPr>
        <w:tc>
          <w:tcPr>
            <w:tcW w:w="4786" w:type="dxa"/>
          </w:tcPr>
          <w:p w:rsidR="00282F20" w:rsidRDefault="00282F20" w:rsidP="00EF1B41">
            <w:r>
              <w:t>Choix de la date de parution</w:t>
            </w:r>
          </w:p>
        </w:tc>
        <w:tc>
          <w:tcPr>
            <w:tcW w:w="4409" w:type="dxa"/>
          </w:tcPr>
          <w:p w:rsidR="00282F20" w:rsidRDefault="00282F20" w:rsidP="00EF1B41"/>
        </w:tc>
      </w:tr>
      <w:tr w:rsidR="00282F20" w:rsidTr="00EF1B41">
        <w:trPr>
          <w:gridAfter w:val="1"/>
          <w:wAfter w:w="17" w:type="dxa"/>
          <w:jc w:val="center"/>
        </w:trPr>
        <w:tc>
          <w:tcPr>
            <w:tcW w:w="4786" w:type="dxa"/>
          </w:tcPr>
          <w:p w:rsidR="00282F20" w:rsidRDefault="00282F20" w:rsidP="00EF1B41">
            <w:r>
              <w:t>Choix des articles</w:t>
            </w:r>
          </w:p>
        </w:tc>
        <w:tc>
          <w:tcPr>
            <w:tcW w:w="4409" w:type="dxa"/>
          </w:tcPr>
          <w:p w:rsidR="00282F20" w:rsidRDefault="00282F20" w:rsidP="00EF1B41"/>
        </w:tc>
      </w:tr>
      <w:tr w:rsidR="00282F20" w:rsidTr="00EF1B41">
        <w:trPr>
          <w:gridAfter w:val="1"/>
          <w:wAfter w:w="17" w:type="dxa"/>
          <w:jc w:val="center"/>
        </w:trPr>
        <w:tc>
          <w:tcPr>
            <w:tcW w:w="4786" w:type="dxa"/>
          </w:tcPr>
          <w:p w:rsidR="00282F20" w:rsidRDefault="00282F20" w:rsidP="00EF1B41">
            <w:r>
              <w:t>Écriture et remise des articles</w:t>
            </w:r>
          </w:p>
        </w:tc>
        <w:tc>
          <w:tcPr>
            <w:tcW w:w="4409" w:type="dxa"/>
          </w:tcPr>
          <w:p w:rsidR="00282F20" w:rsidRDefault="00282F20" w:rsidP="00EF1B41"/>
        </w:tc>
      </w:tr>
      <w:tr w:rsidR="00282F20" w:rsidTr="00EF1B41">
        <w:trPr>
          <w:gridAfter w:val="1"/>
          <w:wAfter w:w="17" w:type="dxa"/>
          <w:jc w:val="center"/>
        </w:trPr>
        <w:tc>
          <w:tcPr>
            <w:tcW w:w="4786" w:type="dxa"/>
          </w:tcPr>
          <w:p w:rsidR="00282F20" w:rsidRDefault="00282F20" w:rsidP="00EF1B41">
            <w:r>
              <w:t>Première mise en page et impression d’épreuves</w:t>
            </w:r>
          </w:p>
        </w:tc>
        <w:tc>
          <w:tcPr>
            <w:tcW w:w="4409" w:type="dxa"/>
          </w:tcPr>
          <w:p w:rsidR="00282F20" w:rsidRDefault="00282F20" w:rsidP="00EF1B41"/>
        </w:tc>
      </w:tr>
      <w:tr w:rsidR="00282F20" w:rsidTr="00EF1B41">
        <w:trPr>
          <w:gridAfter w:val="1"/>
          <w:wAfter w:w="17" w:type="dxa"/>
          <w:jc w:val="center"/>
        </w:trPr>
        <w:tc>
          <w:tcPr>
            <w:tcW w:w="4786" w:type="dxa"/>
          </w:tcPr>
          <w:p w:rsidR="00282F20" w:rsidRDefault="00282F20" w:rsidP="00EF1B41">
            <w:r>
              <w:t>Correction des épreuves</w:t>
            </w:r>
          </w:p>
        </w:tc>
        <w:tc>
          <w:tcPr>
            <w:tcW w:w="4409" w:type="dxa"/>
          </w:tcPr>
          <w:p w:rsidR="00282F20" w:rsidRDefault="00282F20" w:rsidP="00EF1B41"/>
        </w:tc>
      </w:tr>
      <w:tr w:rsidR="00282F20" w:rsidTr="00EF1B41">
        <w:trPr>
          <w:gridAfter w:val="1"/>
          <w:wAfter w:w="17" w:type="dxa"/>
          <w:jc w:val="center"/>
        </w:trPr>
        <w:tc>
          <w:tcPr>
            <w:tcW w:w="4786" w:type="dxa"/>
          </w:tcPr>
          <w:p w:rsidR="00282F20" w:rsidRDefault="00282F20" w:rsidP="00EF1B41">
            <w:r>
              <w:t>Remise des épreuves corrigées et saisie des corrections</w:t>
            </w:r>
          </w:p>
        </w:tc>
        <w:tc>
          <w:tcPr>
            <w:tcW w:w="4409" w:type="dxa"/>
          </w:tcPr>
          <w:p w:rsidR="00282F20" w:rsidRDefault="00282F20" w:rsidP="00EF1B41"/>
        </w:tc>
      </w:tr>
      <w:tr w:rsidR="00282F20" w:rsidTr="00EF1B41">
        <w:trPr>
          <w:gridAfter w:val="1"/>
          <w:wAfter w:w="17" w:type="dxa"/>
          <w:jc w:val="center"/>
        </w:trPr>
        <w:tc>
          <w:tcPr>
            <w:tcW w:w="4786" w:type="dxa"/>
          </w:tcPr>
          <w:p w:rsidR="00282F20" w:rsidRDefault="00282F20" w:rsidP="00EF1B41">
            <w:r>
              <w:t>Bon à tirer</w:t>
            </w:r>
          </w:p>
        </w:tc>
        <w:tc>
          <w:tcPr>
            <w:tcW w:w="4409" w:type="dxa"/>
          </w:tcPr>
          <w:p w:rsidR="00282F20" w:rsidRDefault="00282F20" w:rsidP="00EF1B41"/>
        </w:tc>
      </w:tr>
      <w:tr w:rsidR="00282F20" w:rsidTr="00EF1B41">
        <w:trPr>
          <w:gridAfter w:val="1"/>
          <w:wAfter w:w="17" w:type="dxa"/>
          <w:jc w:val="center"/>
        </w:trPr>
        <w:tc>
          <w:tcPr>
            <w:tcW w:w="4786" w:type="dxa"/>
          </w:tcPr>
          <w:p w:rsidR="00282F20" w:rsidRDefault="00282F20" w:rsidP="00EF1B41">
            <w:r>
              <w:t>Tirage définitif</w:t>
            </w:r>
          </w:p>
        </w:tc>
        <w:tc>
          <w:tcPr>
            <w:tcW w:w="4409" w:type="dxa"/>
          </w:tcPr>
          <w:p w:rsidR="00282F20" w:rsidRDefault="00282F20" w:rsidP="00EF1B41"/>
        </w:tc>
      </w:tr>
    </w:tbl>
    <w:p w:rsidR="00282F20" w:rsidRDefault="00282F20" w:rsidP="00282F20">
      <w:pPr>
        <w:spacing w:after="0"/>
      </w:pPr>
    </w:p>
    <w:p w:rsidR="00282F20" w:rsidRDefault="00282F20" w:rsidP="00282F20">
      <w:pPr>
        <w:spacing w:after="0"/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070"/>
        <w:gridCol w:w="1716"/>
        <w:gridCol w:w="4426"/>
      </w:tblGrid>
      <w:tr w:rsidR="00282F20" w:rsidTr="00EF1B41">
        <w:trPr>
          <w:jc w:val="center"/>
        </w:trPr>
        <w:tc>
          <w:tcPr>
            <w:tcW w:w="9212" w:type="dxa"/>
            <w:gridSpan w:val="3"/>
          </w:tcPr>
          <w:p w:rsidR="00282F20" w:rsidRPr="00E31340" w:rsidRDefault="00282F20" w:rsidP="00EF1B41">
            <w:pPr>
              <w:jc w:val="center"/>
              <w:rPr>
                <w:b/>
                <w:sz w:val="24"/>
                <w:szCs w:val="24"/>
              </w:rPr>
            </w:pPr>
            <w:r w:rsidRPr="00B540C9">
              <w:rPr>
                <w:b/>
                <w:color w:val="E36C0A" w:themeColor="accent6" w:themeShade="BF"/>
                <w:sz w:val="24"/>
                <w:szCs w:val="24"/>
              </w:rPr>
              <w:t>STRUCTURE DE LA UNE</w:t>
            </w:r>
          </w:p>
        </w:tc>
      </w:tr>
      <w:tr w:rsidR="00282F20" w:rsidTr="00EF1B41">
        <w:trPr>
          <w:jc w:val="center"/>
        </w:trPr>
        <w:tc>
          <w:tcPr>
            <w:tcW w:w="3070" w:type="dxa"/>
          </w:tcPr>
          <w:p w:rsidR="00282F20" w:rsidRDefault="00282F20" w:rsidP="00EF1B41">
            <w:r>
              <w:t>Titre du Journal</w:t>
            </w:r>
          </w:p>
        </w:tc>
        <w:tc>
          <w:tcPr>
            <w:tcW w:w="1716" w:type="dxa"/>
          </w:tcPr>
          <w:p w:rsidR="00282F20" w:rsidRDefault="00282F20" w:rsidP="00EF1B41">
            <w:r>
              <w:t xml:space="preserve">Oui </w:t>
            </w:r>
            <w:r>
              <w:sym w:font="Wingdings" w:char="F072"/>
            </w:r>
            <w:r>
              <w:t xml:space="preserve"> Non </w:t>
            </w:r>
            <w:r>
              <w:sym w:font="Wingdings" w:char="F072"/>
            </w:r>
          </w:p>
        </w:tc>
        <w:tc>
          <w:tcPr>
            <w:tcW w:w="4426" w:type="dxa"/>
          </w:tcPr>
          <w:p w:rsidR="00282F20" w:rsidRDefault="00282F20" w:rsidP="00EF1B41"/>
        </w:tc>
      </w:tr>
      <w:tr w:rsidR="00282F20" w:rsidTr="00EF1B41">
        <w:trPr>
          <w:jc w:val="center"/>
        </w:trPr>
        <w:tc>
          <w:tcPr>
            <w:tcW w:w="3070" w:type="dxa"/>
          </w:tcPr>
          <w:p w:rsidR="00282F20" w:rsidRDefault="00282F20" w:rsidP="00EF1B41">
            <w:r>
              <w:t>Logo</w:t>
            </w:r>
          </w:p>
        </w:tc>
        <w:tc>
          <w:tcPr>
            <w:tcW w:w="1716" w:type="dxa"/>
          </w:tcPr>
          <w:p w:rsidR="00282F20" w:rsidRDefault="00282F20" w:rsidP="00EF1B41">
            <w:r>
              <w:t xml:space="preserve">Oui </w:t>
            </w:r>
            <w:r>
              <w:sym w:font="Wingdings" w:char="F072"/>
            </w:r>
            <w:r>
              <w:t xml:space="preserve"> Non </w:t>
            </w:r>
            <w:r>
              <w:sym w:font="Wingdings" w:char="F072"/>
            </w:r>
          </w:p>
        </w:tc>
        <w:tc>
          <w:tcPr>
            <w:tcW w:w="4426" w:type="dxa"/>
          </w:tcPr>
          <w:p w:rsidR="00282F20" w:rsidRDefault="00282F20" w:rsidP="00EF1B41"/>
        </w:tc>
      </w:tr>
      <w:tr w:rsidR="00282F20" w:rsidTr="00EF1B41">
        <w:trPr>
          <w:jc w:val="center"/>
        </w:trPr>
        <w:tc>
          <w:tcPr>
            <w:tcW w:w="3070" w:type="dxa"/>
          </w:tcPr>
          <w:p w:rsidR="00282F20" w:rsidRDefault="00282F20" w:rsidP="00EF1B41">
            <w:r>
              <w:t>Éditorial</w:t>
            </w:r>
          </w:p>
        </w:tc>
        <w:tc>
          <w:tcPr>
            <w:tcW w:w="1716" w:type="dxa"/>
          </w:tcPr>
          <w:p w:rsidR="00282F20" w:rsidRDefault="00282F20" w:rsidP="00EF1B41">
            <w:r>
              <w:t xml:space="preserve">Oui </w:t>
            </w:r>
            <w:r>
              <w:sym w:font="Wingdings" w:char="F072"/>
            </w:r>
            <w:r>
              <w:t xml:space="preserve"> Non </w:t>
            </w:r>
            <w:r>
              <w:sym w:font="Wingdings" w:char="F072"/>
            </w:r>
          </w:p>
        </w:tc>
        <w:tc>
          <w:tcPr>
            <w:tcW w:w="4426" w:type="dxa"/>
          </w:tcPr>
          <w:p w:rsidR="00282F20" w:rsidRDefault="00282F20" w:rsidP="00EF1B41"/>
        </w:tc>
      </w:tr>
      <w:tr w:rsidR="00282F20" w:rsidTr="00EF1B41">
        <w:trPr>
          <w:jc w:val="center"/>
        </w:trPr>
        <w:tc>
          <w:tcPr>
            <w:tcW w:w="3070" w:type="dxa"/>
          </w:tcPr>
          <w:p w:rsidR="00282F20" w:rsidRDefault="00282F20" w:rsidP="00EF1B41">
            <w:r>
              <w:t>Ourse</w:t>
            </w:r>
          </w:p>
        </w:tc>
        <w:tc>
          <w:tcPr>
            <w:tcW w:w="1716" w:type="dxa"/>
          </w:tcPr>
          <w:p w:rsidR="00282F20" w:rsidRDefault="00282F20" w:rsidP="00EF1B41">
            <w:r>
              <w:t xml:space="preserve">Oui </w:t>
            </w:r>
            <w:r>
              <w:sym w:font="Wingdings" w:char="F072"/>
            </w:r>
            <w:r>
              <w:t xml:space="preserve"> Non </w:t>
            </w:r>
            <w:r>
              <w:sym w:font="Wingdings" w:char="F072"/>
            </w:r>
          </w:p>
        </w:tc>
        <w:tc>
          <w:tcPr>
            <w:tcW w:w="4426" w:type="dxa"/>
          </w:tcPr>
          <w:p w:rsidR="00282F20" w:rsidRDefault="00282F20" w:rsidP="00EF1B41"/>
        </w:tc>
      </w:tr>
      <w:tr w:rsidR="00282F20" w:rsidTr="00EF1B41">
        <w:trPr>
          <w:jc w:val="center"/>
        </w:trPr>
        <w:tc>
          <w:tcPr>
            <w:tcW w:w="3070" w:type="dxa"/>
          </w:tcPr>
          <w:p w:rsidR="00282F20" w:rsidRDefault="00282F20" w:rsidP="00EF1B41">
            <w:r>
              <w:t>Sommaire</w:t>
            </w:r>
          </w:p>
        </w:tc>
        <w:tc>
          <w:tcPr>
            <w:tcW w:w="1716" w:type="dxa"/>
          </w:tcPr>
          <w:p w:rsidR="00282F20" w:rsidRDefault="00282F20" w:rsidP="00EF1B41">
            <w:r>
              <w:t xml:space="preserve">Oui </w:t>
            </w:r>
            <w:r>
              <w:sym w:font="Wingdings" w:char="F072"/>
            </w:r>
            <w:r>
              <w:t xml:space="preserve"> Non </w:t>
            </w:r>
            <w:r>
              <w:sym w:font="Wingdings" w:char="F072"/>
            </w:r>
          </w:p>
        </w:tc>
        <w:tc>
          <w:tcPr>
            <w:tcW w:w="4426" w:type="dxa"/>
          </w:tcPr>
          <w:p w:rsidR="00282F20" w:rsidRDefault="00282F20" w:rsidP="00EF1B41"/>
        </w:tc>
      </w:tr>
    </w:tbl>
    <w:p w:rsidR="00282F20" w:rsidRDefault="00282F20" w:rsidP="00282F20">
      <w:pPr>
        <w:spacing w:after="0"/>
      </w:pPr>
    </w:p>
    <w:p w:rsidR="00282F20" w:rsidRDefault="00282F20" w:rsidP="00282F20">
      <w:pPr>
        <w:spacing w:after="0"/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606"/>
        <w:gridCol w:w="4606"/>
      </w:tblGrid>
      <w:tr w:rsidR="00282F20" w:rsidRPr="00E31340" w:rsidTr="00EF1B41">
        <w:trPr>
          <w:jc w:val="center"/>
        </w:trPr>
        <w:tc>
          <w:tcPr>
            <w:tcW w:w="9212" w:type="dxa"/>
            <w:gridSpan w:val="2"/>
          </w:tcPr>
          <w:p w:rsidR="00282F20" w:rsidRPr="00E31340" w:rsidRDefault="00282F20" w:rsidP="00EF1B41">
            <w:pPr>
              <w:jc w:val="center"/>
              <w:rPr>
                <w:b/>
                <w:sz w:val="24"/>
                <w:szCs w:val="24"/>
              </w:rPr>
            </w:pPr>
            <w:r w:rsidRPr="00B540C9">
              <w:rPr>
                <w:b/>
                <w:color w:val="E36C0A" w:themeColor="accent6" w:themeShade="BF"/>
                <w:sz w:val="24"/>
                <w:szCs w:val="24"/>
              </w:rPr>
              <w:t>LISTE DES RUBRIQUES</w:t>
            </w:r>
          </w:p>
        </w:tc>
      </w:tr>
      <w:tr w:rsidR="00282F20" w:rsidRPr="00CC1A08" w:rsidTr="00EF1B41">
        <w:trPr>
          <w:jc w:val="center"/>
        </w:trPr>
        <w:tc>
          <w:tcPr>
            <w:tcW w:w="4606" w:type="dxa"/>
          </w:tcPr>
          <w:p w:rsidR="00282F20" w:rsidRPr="00CC1A08" w:rsidRDefault="00282F20" w:rsidP="00EF1B41">
            <w:pPr>
              <w:jc w:val="center"/>
              <w:rPr>
                <w:b/>
              </w:rPr>
            </w:pPr>
            <w:r w:rsidRPr="00CC1A08">
              <w:rPr>
                <w:b/>
              </w:rPr>
              <w:t>Titre de la rubrique</w:t>
            </w:r>
          </w:p>
        </w:tc>
        <w:tc>
          <w:tcPr>
            <w:tcW w:w="4606" w:type="dxa"/>
          </w:tcPr>
          <w:p w:rsidR="00282F20" w:rsidRPr="00CC1A08" w:rsidRDefault="00282F20" w:rsidP="00EF1B41">
            <w:pPr>
              <w:jc w:val="center"/>
              <w:rPr>
                <w:b/>
              </w:rPr>
            </w:pPr>
            <w:r w:rsidRPr="00CC1A08">
              <w:rPr>
                <w:b/>
              </w:rPr>
              <w:t>N° de page</w:t>
            </w:r>
          </w:p>
        </w:tc>
      </w:tr>
      <w:tr w:rsidR="00282F20" w:rsidTr="00EF1B41">
        <w:trPr>
          <w:jc w:val="center"/>
        </w:trPr>
        <w:tc>
          <w:tcPr>
            <w:tcW w:w="4606" w:type="dxa"/>
          </w:tcPr>
          <w:p w:rsidR="00282F20" w:rsidRDefault="00282F20" w:rsidP="00EF1B41"/>
        </w:tc>
        <w:tc>
          <w:tcPr>
            <w:tcW w:w="4606" w:type="dxa"/>
          </w:tcPr>
          <w:p w:rsidR="00282F20" w:rsidRDefault="00282F20" w:rsidP="00EF1B41"/>
        </w:tc>
      </w:tr>
      <w:tr w:rsidR="00282F20" w:rsidTr="00EF1B41">
        <w:trPr>
          <w:jc w:val="center"/>
        </w:trPr>
        <w:tc>
          <w:tcPr>
            <w:tcW w:w="4606" w:type="dxa"/>
          </w:tcPr>
          <w:p w:rsidR="00282F20" w:rsidRDefault="00282F20" w:rsidP="00EF1B41"/>
        </w:tc>
        <w:tc>
          <w:tcPr>
            <w:tcW w:w="4606" w:type="dxa"/>
          </w:tcPr>
          <w:p w:rsidR="00282F20" w:rsidRDefault="00282F20" w:rsidP="00EF1B41"/>
        </w:tc>
      </w:tr>
      <w:tr w:rsidR="00282F20" w:rsidTr="00EF1B41">
        <w:trPr>
          <w:jc w:val="center"/>
        </w:trPr>
        <w:tc>
          <w:tcPr>
            <w:tcW w:w="4606" w:type="dxa"/>
          </w:tcPr>
          <w:p w:rsidR="00282F20" w:rsidRDefault="00282F20" w:rsidP="00EF1B41"/>
        </w:tc>
        <w:tc>
          <w:tcPr>
            <w:tcW w:w="4606" w:type="dxa"/>
          </w:tcPr>
          <w:p w:rsidR="00282F20" w:rsidRDefault="00282F20" w:rsidP="00EF1B41"/>
        </w:tc>
      </w:tr>
      <w:tr w:rsidR="00282F20" w:rsidTr="00EF1B41">
        <w:trPr>
          <w:jc w:val="center"/>
        </w:trPr>
        <w:tc>
          <w:tcPr>
            <w:tcW w:w="4606" w:type="dxa"/>
          </w:tcPr>
          <w:p w:rsidR="00282F20" w:rsidRDefault="00282F20" w:rsidP="00EF1B41"/>
        </w:tc>
        <w:tc>
          <w:tcPr>
            <w:tcW w:w="4606" w:type="dxa"/>
          </w:tcPr>
          <w:p w:rsidR="00282F20" w:rsidRDefault="00282F20" w:rsidP="00EF1B41"/>
        </w:tc>
      </w:tr>
      <w:tr w:rsidR="00282F20" w:rsidTr="00EF1B41">
        <w:trPr>
          <w:jc w:val="center"/>
        </w:trPr>
        <w:tc>
          <w:tcPr>
            <w:tcW w:w="4606" w:type="dxa"/>
          </w:tcPr>
          <w:p w:rsidR="00282F20" w:rsidRDefault="00282F20" w:rsidP="00EF1B41"/>
        </w:tc>
        <w:tc>
          <w:tcPr>
            <w:tcW w:w="4606" w:type="dxa"/>
          </w:tcPr>
          <w:p w:rsidR="00282F20" w:rsidRDefault="00282F20" w:rsidP="00EF1B41"/>
        </w:tc>
      </w:tr>
      <w:tr w:rsidR="00282F20" w:rsidTr="00EF1B41">
        <w:trPr>
          <w:jc w:val="center"/>
        </w:trPr>
        <w:tc>
          <w:tcPr>
            <w:tcW w:w="4606" w:type="dxa"/>
          </w:tcPr>
          <w:p w:rsidR="00282F20" w:rsidRDefault="00282F20" w:rsidP="00EF1B41"/>
        </w:tc>
        <w:tc>
          <w:tcPr>
            <w:tcW w:w="4606" w:type="dxa"/>
          </w:tcPr>
          <w:p w:rsidR="00282F20" w:rsidRDefault="00282F20" w:rsidP="00EF1B41"/>
        </w:tc>
      </w:tr>
      <w:tr w:rsidR="00282F20" w:rsidTr="00EF1B41">
        <w:trPr>
          <w:jc w:val="center"/>
        </w:trPr>
        <w:tc>
          <w:tcPr>
            <w:tcW w:w="4606" w:type="dxa"/>
          </w:tcPr>
          <w:p w:rsidR="00282F20" w:rsidRDefault="00282F20" w:rsidP="00EF1B41"/>
        </w:tc>
        <w:tc>
          <w:tcPr>
            <w:tcW w:w="4606" w:type="dxa"/>
          </w:tcPr>
          <w:p w:rsidR="00282F20" w:rsidRDefault="00282F20" w:rsidP="00EF1B41"/>
        </w:tc>
      </w:tr>
      <w:tr w:rsidR="00282F20" w:rsidTr="00EF1B41">
        <w:trPr>
          <w:jc w:val="center"/>
        </w:trPr>
        <w:tc>
          <w:tcPr>
            <w:tcW w:w="4606" w:type="dxa"/>
          </w:tcPr>
          <w:p w:rsidR="00282F20" w:rsidRDefault="00282F20" w:rsidP="00EF1B41"/>
        </w:tc>
        <w:tc>
          <w:tcPr>
            <w:tcW w:w="4606" w:type="dxa"/>
          </w:tcPr>
          <w:p w:rsidR="00282F20" w:rsidRDefault="00282F20" w:rsidP="00EF1B41"/>
        </w:tc>
      </w:tr>
    </w:tbl>
    <w:p w:rsidR="00282F20" w:rsidRDefault="00282F20" w:rsidP="00282F20">
      <w:pPr>
        <w:spacing w:after="0"/>
      </w:pPr>
    </w:p>
    <w:p w:rsidR="00282F20" w:rsidRDefault="00282F20" w:rsidP="00282F20">
      <w:pPr>
        <w:spacing w:after="0"/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282F20" w:rsidTr="00EF1B41">
        <w:trPr>
          <w:jc w:val="center"/>
        </w:trPr>
        <w:tc>
          <w:tcPr>
            <w:tcW w:w="9212" w:type="dxa"/>
            <w:gridSpan w:val="4"/>
          </w:tcPr>
          <w:p w:rsidR="00282F20" w:rsidRPr="00E31340" w:rsidRDefault="00282F20" w:rsidP="00EF1B41">
            <w:pPr>
              <w:jc w:val="center"/>
              <w:rPr>
                <w:b/>
                <w:sz w:val="24"/>
                <w:szCs w:val="24"/>
              </w:rPr>
            </w:pPr>
            <w:r w:rsidRPr="00B540C9">
              <w:rPr>
                <w:b/>
                <w:color w:val="E36C0A" w:themeColor="accent6" w:themeShade="BF"/>
                <w:sz w:val="24"/>
                <w:szCs w:val="24"/>
              </w:rPr>
              <w:t>LISTE DES ARTICLES</w:t>
            </w:r>
          </w:p>
        </w:tc>
      </w:tr>
      <w:tr w:rsidR="00282F20" w:rsidRPr="00CC1A08" w:rsidTr="00EF1B41">
        <w:trPr>
          <w:jc w:val="center"/>
        </w:trPr>
        <w:tc>
          <w:tcPr>
            <w:tcW w:w="2303" w:type="dxa"/>
          </w:tcPr>
          <w:p w:rsidR="00282F20" w:rsidRPr="00CC1A08" w:rsidRDefault="00282F20" w:rsidP="00EF1B41">
            <w:pPr>
              <w:jc w:val="center"/>
              <w:rPr>
                <w:b/>
              </w:rPr>
            </w:pPr>
            <w:r w:rsidRPr="00CC1A08">
              <w:rPr>
                <w:b/>
              </w:rPr>
              <w:t>Rubrique choisie</w:t>
            </w:r>
          </w:p>
        </w:tc>
        <w:tc>
          <w:tcPr>
            <w:tcW w:w="2303" w:type="dxa"/>
          </w:tcPr>
          <w:p w:rsidR="00282F20" w:rsidRPr="00CC1A08" w:rsidRDefault="00282F20" w:rsidP="00EF1B41">
            <w:pPr>
              <w:jc w:val="center"/>
              <w:rPr>
                <w:b/>
              </w:rPr>
            </w:pPr>
            <w:r w:rsidRPr="00CC1A08">
              <w:rPr>
                <w:b/>
              </w:rPr>
              <w:t>Titre de l’article</w:t>
            </w:r>
          </w:p>
        </w:tc>
        <w:tc>
          <w:tcPr>
            <w:tcW w:w="2303" w:type="dxa"/>
          </w:tcPr>
          <w:p w:rsidR="00282F20" w:rsidRPr="00CC1A08" w:rsidRDefault="00282F20" w:rsidP="00EF1B41">
            <w:pPr>
              <w:jc w:val="center"/>
              <w:rPr>
                <w:b/>
              </w:rPr>
            </w:pPr>
            <w:r w:rsidRPr="00CC1A08">
              <w:rPr>
                <w:b/>
              </w:rPr>
              <w:t>Illustration/photos</w:t>
            </w:r>
          </w:p>
        </w:tc>
        <w:tc>
          <w:tcPr>
            <w:tcW w:w="2303" w:type="dxa"/>
          </w:tcPr>
          <w:p w:rsidR="00282F20" w:rsidRPr="00CC1A08" w:rsidRDefault="00282F20" w:rsidP="00EF1B41">
            <w:pPr>
              <w:jc w:val="center"/>
              <w:rPr>
                <w:b/>
              </w:rPr>
            </w:pPr>
            <w:r w:rsidRPr="00CC1A08">
              <w:rPr>
                <w:b/>
              </w:rPr>
              <w:t>Auteurs</w:t>
            </w:r>
          </w:p>
        </w:tc>
      </w:tr>
      <w:tr w:rsidR="00282F20" w:rsidTr="00EF1B41">
        <w:trPr>
          <w:jc w:val="center"/>
        </w:trPr>
        <w:tc>
          <w:tcPr>
            <w:tcW w:w="2303" w:type="dxa"/>
          </w:tcPr>
          <w:p w:rsidR="00282F20" w:rsidRDefault="00282F20" w:rsidP="00EF1B41"/>
        </w:tc>
        <w:tc>
          <w:tcPr>
            <w:tcW w:w="2303" w:type="dxa"/>
          </w:tcPr>
          <w:p w:rsidR="00282F20" w:rsidRDefault="00282F20" w:rsidP="00EF1B41"/>
        </w:tc>
        <w:tc>
          <w:tcPr>
            <w:tcW w:w="2303" w:type="dxa"/>
          </w:tcPr>
          <w:p w:rsidR="00282F20" w:rsidRDefault="00282F20" w:rsidP="00EF1B41">
            <w:pPr>
              <w:jc w:val="center"/>
            </w:pPr>
            <w:r>
              <w:t xml:space="preserve">Oui </w:t>
            </w:r>
            <w:r>
              <w:sym w:font="Wingdings" w:char="F072"/>
            </w:r>
            <w:r>
              <w:t xml:space="preserve"> Non </w:t>
            </w:r>
            <w:r>
              <w:sym w:font="Wingdings" w:char="F072"/>
            </w:r>
          </w:p>
        </w:tc>
        <w:tc>
          <w:tcPr>
            <w:tcW w:w="2303" w:type="dxa"/>
          </w:tcPr>
          <w:p w:rsidR="00282F20" w:rsidRDefault="00282F20" w:rsidP="00EF1B41"/>
        </w:tc>
      </w:tr>
      <w:tr w:rsidR="00282F20" w:rsidTr="00EF1B41">
        <w:trPr>
          <w:jc w:val="center"/>
        </w:trPr>
        <w:tc>
          <w:tcPr>
            <w:tcW w:w="2303" w:type="dxa"/>
          </w:tcPr>
          <w:p w:rsidR="00282F20" w:rsidRDefault="00282F20" w:rsidP="00EF1B41"/>
        </w:tc>
        <w:tc>
          <w:tcPr>
            <w:tcW w:w="2303" w:type="dxa"/>
          </w:tcPr>
          <w:p w:rsidR="00282F20" w:rsidRDefault="00282F20" w:rsidP="00EF1B41"/>
        </w:tc>
        <w:tc>
          <w:tcPr>
            <w:tcW w:w="2303" w:type="dxa"/>
          </w:tcPr>
          <w:p w:rsidR="00282F20" w:rsidRDefault="00282F20" w:rsidP="00EF1B41">
            <w:pPr>
              <w:jc w:val="center"/>
            </w:pPr>
            <w:r>
              <w:t xml:space="preserve">Oui </w:t>
            </w:r>
            <w:r>
              <w:sym w:font="Wingdings" w:char="F072"/>
            </w:r>
            <w:r>
              <w:t xml:space="preserve"> Non </w:t>
            </w:r>
            <w:r>
              <w:sym w:font="Wingdings" w:char="F072"/>
            </w:r>
          </w:p>
        </w:tc>
        <w:tc>
          <w:tcPr>
            <w:tcW w:w="2303" w:type="dxa"/>
          </w:tcPr>
          <w:p w:rsidR="00282F20" w:rsidRDefault="00282F20" w:rsidP="00EF1B41"/>
        </w:tc>
      </w:tr>
      <w:tr w:rsidR="00282F20" w:rsidTr="00EF1B41">
        <w:trPr>
          <w:jc w:val="center"/>
        </w:trPr>
        <w:tc>
          <w:tcPr>
            <w:tcW w:w="2303" w:type="dxa"/>
          </w:tcPr>
          <w:p w:rsidR="00282F20" w:rsidRDefault="00282F20" w:rsidP="00EF1B41"/>
        </w:tc>
        <w:tc>
          <w:tcPr>
            <w:tcW w:w="2303" w:type="dxa"/>
          </w:tcPr>
          <w:p w:rsidR="00282F20" w:rsidRDefault="00282F20" w:rsidP="00EF1B41"/>
        </w:tc>
        <w:tc>
          <w:tcPr>
            <w:tcW w:w="2303" w:type="dxa"/>
          </w:tcPr>
          <w:p w:rsidR="00282F20" w:rsidRDefault="00282F20" w:rsidP="00EF1B41">
            <w:pPr>
              <w:jc w:val="center"/>
            </w:pPr>
            <w:r>
              <w:t xml:space="preserve">Oui </w:t>
            </w:r>
            <w:r>
              <w:sym w:font="Wingdings" w:char="F072"/>
            </w:r>
            <w:r>
              <w:t xml:space="preserve"> Non </w:t>
            </w:r>
            <w:r>
              <w:sym w:font="Wingdings" w:char="F072"/>
            </w:r>
          </w:p>
        </w:tc>
        <w:tc>
          <w:tcPr>
            <w:tcW w:w="2303" w:type="dxa"/>
          </w:tcPr>
          <w:p w:rsidR="00282F20" w:rsidRDefault="00282F20" w:rsidP="00EF1B41"/>
        </w:tc>
      </w:tr>
      <w:tr w:rsidR="00282F20" w:rsidTr="00EF1B41">
        <w:trPr>
          <w:jc w:val="center"/>
        </w:trPr>
        <w:tc>
          <w:tcPr>
            <w:tcW w:w="2303" w:type="dxa"/>
          </w:tcPr>
          <w:p w:rsidR="00282F20" w:rsidRDefault="00282F20" w:rsidP="00EF1B41"/>
        </w:tc>
        <w:tc>
          <w:tcPr>
            <w:tcW w:w="2303" w:type="dxa"/>
          </w:tcPr>
          <w:p w:rsidR="00282F20" w:rsidRDefault="00282F20" w:rsidP="00EF1B41"/>
        </w:tc>
        <w:tc>
          <w:tcPr>
            <w:tcW w:w="2303" w:type="dxa"/>
          </w:tcPr>
          <w:p w:rsidR="00282F20" w:rsidRDefault="00282F20" w:rsidP="00EF1B41">
            <w:pPr>
              <w:jc w:val="center"/>
            </w:pPr>
            <w:r>
              <w:t xml:space="preserve">Oui </w:t>
            </w:r>
            <w:r>
              <w:sym w:font="Wingdings" w:char="F072"/>
            </w:r>
            <w:r>
              <w:t xml:space="preserve"> Non </w:t>
            </w:r>
            <w:r>
              <w:sym w:font="Wingdings" w:char="F072"/>
            </w:r>
          </w:p>
        </w:tc>
        <w:tc>
          <w:tcPr>
            <w:tcW w:w="2303" w:type="dxa"/>
          </w:tcPr>
          <w:p w:rsidR="00282F20" w:rsidRDefault="00282F20" w:rsidP="00EF1B41"/>
        </w:tc>
      </w:tr>
      <w:tr w:rsidR="00282F20" w:rsidTr="00EF1B41">
        <w:trPr>
          <w:jc w:val="center"/>
        </w:trPr>
        <w:tc>
          <w:tcPr>
            <w:tcW w:w="2303" w:type="dxa"/>
          </w:tcPr>
          <w:p w:rsidR="00282F20" w:rsidRDefault="00282F20" w:rsidP="00EF1B41"/>
        </w:tc>
        <w:tc>
          <w:tcPr>
            <w:tcW w:w="2303" w:type="dxa"/>
          </w:tcPr>
          <w:p w:rsidR="00282F20" w:rsidRDefault="00282F20" w:rsidP="00EF1B41"/>
        </w:tc>
        <w:tc>
          <w:tcPr>
            <w:tcW w:w="2303" w:type="dxa"/>
          </w:tcPr>
          <w:p w:rsidR="00282F20" w:rsidRDefault="00282F20" w:rsidP="00EF1B41">
            <w:pPr>
              <w:jc w:val="center"/>
            </w:pPr>
            <w:r>
              <w:t xml:space="preserve">Oui </w:t>
            </w:r>
            <w:r>
              <w:sym w:font="Wingdings" w:char="F072"/>
            </w:r>
            <w:r>
              <w:t xml:space="preserve"> Non </w:t>
            </w:r>
            <w:r>
              <w:sym w:font="Wingdings" w:char="F072"/>
            </w:r>
          </w:p>
        </w:tc>
        <w:tc>
          <w:tcPr>
            <w:tcW w:w="2303" w:type="dxa"/>
          </w:tcPr>
          <w:p w:rsidR="00282F20" w:rsidRDefault="00282F20" w:rsidP="00EF1B41"/>
        </w:tc>
      </w:tr>
      <w:tr w:rsidR="00282F20" w:rsidTr="00EF1B41">
        <w:trPr>
          <w:jc w:val="center"/>
        </w:trPr>
        <w:tc>
          <w:tcPr>
            <w:tcW w:w="2303" w:type="dxa"/>
          </w:tcPr>
          <w:p w:rsidR="00282F20" w:rsidRDefault="00282F20" w:rsidP="00EF1B41"/>
        </w:tc>
        <w:tc>
          <w:tcPr>
            <w:tcW w:w="2303" w:type="dxa"/>
          </w:tcPr>
          <w:p w:rsidR="00282F20" w:rsidRDefault="00282F20" w:rsidP="00EF1B41"/>
        </w:tc>
        <w:tc>
          <w:tcPr>
            <w:tcW w:w="2303" w:type="dxa"/>
          </w:tcPr>
          <w:p w:rsidR="00282F20" w:rsidRDefault="00282F20" w:rsidP="00EF1B41">
            <w:pPr>
              <w:jc w:val="center"/>
            </w:pPr>
            <w:r>
              <w:t xml:space="preserve">Oui </w:t>
            </w:r>
            <w:r>
              <w:sym w:font="Wingdings" w:char="F072"/>
            </w:r>
            <w:r>
              <w:t xml:space="preserve"> Non </w:t>
            </w:r>
            <w:r>
              <w:sym w:font="Wingdings" w:char="F072"/>
            </w:r>
          </w:p>
        </w:tc>
        <w:tc>
          <w:tcPr>
            <w:tcW w:w="2303" w:type="dxa"/>
          </w:tcPr>
          <w:p w:rsidR="00282F20" w:rsidRDefault="00282F20" w:rsidP="00EF1B41"/>
        </w:tc>
      </w:tr>
      <w:tr w:rsidR="00282F20" w:rsidTr="00EF1B41">
        <w:trPr>
          <w:jc w:val="center"/>
        </w:trPr>
        <w:tc>
          <w:tcPr>
            <w:tcW w:w="2303" w:type="dxa"/>
          </w:tcPr>
          <w:p w:rsidR="00282F20" w:rsidRDefault="00282F20" w:rsidP="00EF1B41"/>
        </w:tc>
        <w:tc>
          <w:tcPr>
            <w:tcW w:w="2303" w:type="dxa"/>
          </w:tcPr>
          <w:p w:rsidR="00282F20" w:rsidRDefault="00282F20" w:rsidP="00EF1B41"/>
        </w:tc>
        <w:tc>
          <w:tcPr>
            <w:tcW w:w="2303" w:type="dxa"/>
          </w:tcPr>
          <w:p w:rsidR="00282F20" w:rsidRDefault="00282F20" w:rsidP="00EF1B41">
            <w:pPr>
              <w:jc w:val="center"/>
            </w:pPr>
            <w:r>
              <w:t xml:space="preserve">Oui </w:t>
            </w:r>
            <w:r>
              <w:sym w:font="Wingdings" w:char="F072"/>
            </w:r>
            <w:r>
              <w:t xml:space="preserve"> Non </w:t>
            </w:r>
            <w:r>
              <w:sym w:font="Wingdings" w:char="F072"/>
            </w:r>
          </w:p>
        </w:tc>
        <w:tc>
          <w:tcPr>
            <w:tcW w:w="2303" w:type="dxa"/>
          </w:tcPr>
          <w:p w:rsidR="00282F20" w:rsidRDefault="00282F20" w:rsidP="00EF1B41"/>
        </w:tc>
      </w:tr>
      <w:tr w:rsidR="00282F20" w:rsidTr="00EF1B41">
        <w:trPr>
          <w:jc w:val="center"/>
        </w:trPr>
        <w:tc>
          <w:tcPr>
            <w:tcW w:w="2303" w:type="dxa"/>
          </w:tcPr>
          <w:p w:rsidR="00282F20" w:rsidRDefault="00282F20" w:rsidP="00EF1B41"/>
        </w:tc>
        <w:tc>
          <w:tcPr>
            <w:tcW w:w="2303" w:type="dxa"/>
          </w:tcPr>
          <w:p w:rsidR="00282F20" w:rsidRDefault="00282F20" w:rsidP="00EF1B41"/>
        </w:tc>
        <w:tc>
          <w:tcPr>
            <w:tcW w:w="2303" w:type="dxa"/>
          </w:tcPr>
          <w:p w:rsidR="00282F20" w:rsidRDefault="00282F20" w:rsidP="00EF1B41">
            <w:pPr>
              <w:jc w:val="center"/>
            </w:pPr>
            <w:r>
              <w:t xml:space="preserve">Oui </w:t>
            </w:r>
            <w:r>
              <w:sym w:font="Wingdings" w:char="F072"/>
            </w:r>
            <w:r>
              <w:t xml:space="preserve"> Non </w:t>
            </w:r>
            <w:r>
              <w:sym w:font="Wingdings" w:char="F072"/>
            </w:r>
          </w:p>
        </w:tc>
        <w:tc>
          <w:tcPr>
            <w:tcW w:w="2303" w:type="dxa"/>
          </w:tcPr>
          <w:p w:rsidR="00282F20" w:rsidRDefault="00282F20" w:rsidP="00EF1B41"/>
        </w:tc>
      </w:tr>
    </w:tbl>
    <w:p w:rsidR="00282F20" w:rsidRDefault="00282F20" w:rsidP="00282F20">
      <w:pPr>
        <w:spacing w:after="0"/>
      </w:pPr>
    </w:p>
    <w:p w:rsidR="00282F20" w:rsidRDefault="00282F20">
      <w:r>
        <w:br w:type="page"/>
      </w:r>
    </w:p>
    <w:p w:rsidR="00282F20" w:rsidRDefault="00282F20" w:rsidP="00282F20">
      <w:pPr>
        <w:tabs>
          <w:tab w:val="left" w:pos="4200"/>
        </w:tabs>
        <w:spacing w:after="0"/>
        <w:jc w:val="both"/>
      </w:pPr>
      <w:r w:rsidRPr="001D0D0F">
        <w:rPr>
          <w:b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DB7547E" wp14:editId="2D31538B">
                <wp:simplePos x="0" y="0"/>
                <wp:positionH relativeFrom="column">
                  <wp:posOffset>5103495</wp:posOffset>
                </wp:positionH>
                <wp:positionV relativeFrom="paragraph">
                  <wp:posOffset>-110490</wp:posOffset>
                </wp:positionV>
                <wp:extent cx="1790700" cy="466725"/>
                <wp:effectExtent l="0" t="0" r="19050" b="28575"/>
                <wp:wrapNone/>
                <wp:docPr id="626" name="Rectangle à coins arrondis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4667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82F20" w:rsidRPr="001D0D0F" w:rsidRDefault="00282F20" w:rsidP="00282F2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DOCUMENT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626" o:spid="_x0000_s1060" style="position:absolute;left:0;text-align:left;margin-left:401.85pt;margin-top:-8.7pt;width:141pt;height:36.7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" fillcolor="window" strokecolor="#f79646" strokeweight="2pt">
                <v:textbox>
                  <w:txbxContent>
                    <w:p w:rsidR="00282F20" w:rsidRPr="001D0D0F" w:rsidRDefault="00282F20" w:rsidP="00282F2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DOCUMENT 5</w:t>
                      </w:r>
                    </w:p>
                  </w:txbxContent>
                </v:textbox>
              </v:roundrect>
            </w:pict>
          </mc:Fallback>
        </mc:AlternateContent>
      </w:r>
    </w:p>
    <w:p w:rsidR="00282F20" w:rsidRDefault="00282F20" w:rsidP="00282F20">
      <w:pPr>
        <w:tabs>
          <w:tab w:val="left" w:pos="4200"/>
        </w:tabs>
        <w:spacing w:after="0"/>
        <w:jc w:val="both"/>
      </w:pPr>
    </w:p>
    <w:p w:rsidR="00282F20" w:rsidRDefault="00282F20" w:rsidP="00282F20">
      <w:pPr>
        <w:tabs>
          <w:tab w:val="left" w:pos="4200"/>
        </w:tabs>
        <w:spacing w:after="0"/>
        <w:jc w:val="both"/>
      </w:pPr>
    </w:p>
    <w:p w:rsidR="00282F20" w:rsidRDefault="00282F20" w:rsidP="00282F20">
      <w:pPr>
        <w:tabs>
          <w:tab w:val="left" w:pos="4200"/>
        </w:tabs>
        <w:spacing w:after="0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85ED961" wp14:editId="49C64EEE">
                <wp:simplePos x="0" y="0"/>
                <wp:positionH relativeFrom="column">
                  <wp:posOffset>1602105</wp:posOffset>
                </wp:positionH>
                <wp:positionV relativeFrom="paragraph">
                  <wp:posOffset>165735</wp:posOffset>
                </wp:positionV>
                <wp:extent cx="5314950" cy="2924175"/>
                <wp:effectExtent l="0" t="0" r="19050" b="28575"/>
                <wp:wrapNone/>
                <wp:docPr id="627" name="Rectangle à coins arrondis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0" cy="2924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2F20" w:rsidRPr="005914A5" w:rsidRDefault="00282F20" w:rsidP="00282F20">
                            <w:pPr>
                              <w:jc w:val="center"/>
                              <w:rPr>
                                <w:b/>
                                <w:smallCaps/>
                                <w:color w:val="FFF200"/>
                                <w:sz w:val="36"/>
                                <w:szCs w:val="36"/>
                                <w14:textFill>
                                  <w14:gradFill>
                                    <w14:gsLst>
                                      <w14:gs w14:pos="0">
                                        <w14:srgbClr w14:val="FFF200"/>
                                      </w14:gs>
                                      <w14:gs w14:pos="41000">
                                        <w14:srgbClr w14:val="FF7A00"/>
                                      </w14:gs>
                                      <w14:gs w14:pos="70000">
                                        <w14:srgbClr w14:val="FF0300"/>
                                      </w14:gs>
                                      <w14:gs w14:pos="100000">
                                        <w14:srgbClr w14:val="4D0808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914A5">
                              <w:rPr>
                                <w:b/>
                                <w:smallCaps/>
                                <w:color w:val="FFF200"/>
                                <w:sz w:val="36"/>
                                <w:szCs w:val="36"/>
                                <w14:textFill>
                                  <w14:gradFill>
                                    <w14:gsLst>
                                      <w14:gs w14:pos="0">
                                        <w14:srgbClr w14:val="FFF200"/>
                                      </w14:gs>
                                      <w14:gs w14:pos="41000">
                                        <w14:srgbClr w14:val="FF7A00"/>
                                      </w14:gs>
                                      <w14:gs w14:pos="70000">
                                        <w14:srgbClr w14:val="FF0300"/>
                                      </w14:gs>
                                      <w14:gs w14:pos="100000">
                                        <w14:srgbClr w14:val="4D0808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Un débat dans le débat</w:t>
                            </w:r>
                          </w:p>
                          <w:p w:rsidR="00282F20" w:rsidRDefault="00282F20" w:rsidP="00282F20">
                            <w:pPr>
                              <w:jc w:val="both"/>
                            </w:pPr>
                            <w:r>
                              <w:sym w:font="Wingdings" w:char="F081"/>
                            </w:r>
                          </w:p>
                          <w:p w:rsidR="00282F20" w:rsidRDefault="00282F20" w:rsidP="00282F20">
                            <w:pPr>
                              <w:jc w:val="both"/>
                            </w:pPr>
                            <w:r>
                              <w:sym w:font="Wingdings" w:char="F082"/>
                            </w:r>
                          </w:p>
                          <w:p w:rsidR="00282F20" w:rsidRDefault="00282F20" w:rsidP="00282F20">
                            <w:pPr>
                              <w:jc w:val="both"/>
                            </w:pPr>
                            <w:r>
                              <w:sym w:font="Wingdings" w:char="F083"/>
                            </w:r>
                          </w:p>
                          <w:p w:rsidR="00282F20" w:rsidRDefault="00282F20" w:rsidP="00282F20">
                            <w:pPr>
                              <w:jc w:val="both"/>
                            </w:pPr>
                            <w:r>
                              <w:sym w:font="Wingdings" w:char="F084"/>
                            </w:r>
                          </w:p>
                          <w:p w:rsidR="00282F20" w:rsidRDefault="00282F20" w:rsidP="00282F20">
                            <w:pPr>
                              <w:jc w:val="both"/>
                            </w:pPr>
                            <w:r>
                              <w:sym w:font="Wingdings" w:char="F085"/>
                            </w:r>
                          </w:p>
                          <w:p w:rsidR="00282F20" w:rsidRDefault="00282F20" w:rsidP="00282F20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627" o:spid="_x0000_s1061" style="position:absolute;left:0;text-align:left;margin-left:126.15pt;margin-top:13.05pt;width:418.5pt;height:230.25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" fillcolor="white [3201]" strokecolor="#f79646 [3209]" strokeweight="2pt">
                <v:textbox>
                  <w:txbxContent>
                    <w:p w:rsidR="00282F20" w:rsidRPr="005914A5" w:rsidRDefault="00282F20" w:rsidP="00282F20">
                      <w:pPr>
                        <w:jc w:val="center"/>
                        <w:rPr>
                          <w:b/>
                          <w:smallCaps/>
                          <w:color w:val="FFF200"/>
                          <w:sz w:val="36"/>
                          <w:szCs w:val="36"/>
                          <w14:textFill>
                            <w14:gradFill>
                              <w14:gsLst>
                                <w14:gs w14:pos="0">
                                  <w14:srgbClr w14:val="FFF200"/>
                                </w14:gs>
                                <w14:gs w14:pos="41000">
                                  <w14:srgbClr w14:val="FF7A00"/>
                                </w14:gs>
                                <w14:gs w14:pos="70000">
                                  <w14:srgbClr w14:val="FF0300"/>
                                </w14:gs>
                                <w14:gs w14:pos="100000">
                                  <w14:srgbClr w14:val="4D0808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914A5">
                        <w:rPr>
                          <w:b/>
                          <w:smallCaps/>
                          <w:color w:val="FFF200"/>
                          <w:sz w:val="36"/>
                          <w:szCs w:val="36"/>
                          <w14:textFill>
                            <w14:gradFill>
                              <w14:gsLst>
                                <w14:gs w14:pos="0">
                                  <w14:srgbClr w14:val="FFF200"/>
                                </w14:gs>
                                <w14:gs w14:pos="41000">
                                  <w14:srgbClr w14:val="FF7A00"/>
                                </w14:gs>
                                <w14:gs w14:pos="70000">
                                  <w14:srgbClr w14:val="FF0300"/>
                                </w14:gs>
                                <w14:gs w14:pos="100000">
                                  <w14:srgbClr w14:val="4D0808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Un débat dans le débat</w:t>
                      </w:r>
                    </w:p>
                    <w:p w:rsidR="00282F20" w:rsidRDefault="00282F20" w:rsidP="00282F20">
                      <w:pPr>
                        <w:jc w:val="both"/>
                      </w:pPr>
                      <w:r>
                        <w:sym w:font="Wingdings" w:char="F081"/>
                      </w:r>
                    </w:p>
                    <w:p w:rsidR="00282F20" w:rsidRDefault="00282F20" w:rsidP="00282F20">
                      <w:pPr>
                        <w:jc w:val="both"/>
                      </w:pPr>
                      <w:r>
                        <w:sym w:font="Wingdings" w:char="F082"/>
                      </w:r>
                    </w:p>
                    <w:p w:rsidR="00282F20" w:rsidRDefault="00282F20" w:rsidP="00282F20">
                      <w:pPr>
                        <w:jc w:val="both"/>
                      </w:pPr>
                      <w:r>
                        <w:sym w:font="Wingdings" w:char="F083"/>
                      </w:r>
                    </w:p>
                    <w:p w:rsidR="00282F20" w:rsidRDefault="00282F20" w:rsidP="00282F20">
                      <w:pPr>
                        <w:jc w:val="both"/>
                      </w:pPr>
                      <w:r>
                        <w:sym w:font="Wingdings" w:char="F084"/>
                      </w:r>
                    </w:p>
                    <w:p w:rsidR="00282F20" w:rsidRDefault="00282F20" w:rsidP="00282F20">
                      <w:pPr>
                        <w:jc w:val="both"/>
                      </w:pPr>
                      <w:r>
                        <w:sym w:font="Wingdings" w:char="F085"/>
                      </w:r>
                    </w:p>
                    <w:p w:rsidR="00282F20" w:rsidRDefault="00282F20" w:rsidP="00282F20">
                      <w:pPr>
                        <w:jc w:val="both"/>
                      </w:pPr>
                    </w:p>
                  </w:txbxContent>
                </v:textbox>
              </v:roundrect>
            </w:pict>
          </mc:Fallback>
        </mc:AlternateContent>
      </w:r>
    </w:p>
    <w:p w:rsidR="00282F20" w:rsidRDefault="00282F20" w:rsidP="00282F20">
      <w:pPr>
        <w:tabs>
          <w:tab w:val="left" w:pos="4200"/>
        </w:tabs>
        <w:spacing w:after="0"/>
        <w:jc w:val="both"/>
      </w:pPr>
    </w:p>
    <w:p w:rsidR="00282F20" w:rsidRDefault="00282F20" w:rsidP="00282F20">
      <w:pPr>
        <w:tabs>
          <w:tab w:val="left" w:pos="4200"/>
        </w:tabs>
        <w:spacing w:after="0"/>
        <w:jc w:val="both"/>
      </w:pPr>
      <w:r>
        <w:rPr>
          <w:noProof/>
          <w:lang w:eastAsia="fr-FR"/>
        </w:rPr>
        <w:drawing>
          <wp:inline distT="0" distB="0" distL="0" distR="0" wp14:anchorId="57CEE17E" wp14:editId="36AD813B">
            <wp:extent cx="1885950" cy="1409700"/>
            <wp:effectExtent l="0" t="0" r="0" b="0"/>
            <wp:docPr id="631" name="Image 631" descr="C:\Users\jovisf\AppData\Local\Microsoft\Windows\Temporary Internet Files\Content.IE5\TS7N5VEE\PCBkPLJe-4OE6zz3GCLmN_TDsT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visf\AppData\Local\Microsoft\Windows\Temporary Internet Files\Content.IE5\TS7N5VEE\PCBkPLJe-4OE6zz3GCLmN_TDsTY[1]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F20" w:rsidRDefault="00282F20" w:rsidP="00282F20">
      <w:pPr>
        <w:tabs>
          <w:tab w:val="left" w:pos="4200"/>
        </w:tabs>
        <w:spacing w:after="0"/>
        <w:jc w:val="both"/>
      </w:pPr>
    </w:p>
    <w:p w:rsidR="00282F20" w:rsidRDefault="00282F20" w:rsidP="00282F20">
      <w:pPr>
        <w:tabs>
          <w:tab w:val="left" w:pos="4200"/>
        </w:tabs>
        <w:spacing w:after="0"/>
        <w:jc w:val="both"/>
      </w:pPr>
    </w:p>
    <w:p w:rsidR="00282F20" w:rsidRDefault="00282F20" w:rsidP="00282F20">
      <w:pPr>
        <w:tabs>
          <w:tab w:val="left" w:pos="4200"/>
        </w:tabs>
        <w:spacing w:after="0"/>
        <w:jc w:val="both"/>
      </w:pPr>
    </w:p>
    <w:p w:rsidR="00282F20" w:rsidRDefault="00282F20" w:rsidP="00282F20">
      <w:pPr>
        <w:tabs>
          <w:tab w:val="left" w:pos="4200"/>
        </w:tabs>
        <w:spacing w:after="0"/>
        <w:jc w:val="both"/>
      </w:pPr>
    </w:p>
    <w:p w:rsidR="00282F20" w:rsidRDefault="00282F20" w:rsidP="00282F20">
      <w:pPr>
        <w:tabs>
          <w:tab w:val="left" w:pos="4200"/>
        </w:tabs>
        <w:spacing w:after="0"/>
        <w:jc w:val="both"/>
      </w:pPr>
    </w:p>
    <w:p w:rsidR="00282F20" w:rsidRDefault="00282F20" w:rsidP="00282F20">
      <w:pPr>
        <w:tabs>
          <w:tab w:val="left" w:pos="4200"/>
        </w:tabs>
        <w:spacing w:after="0"/>
        <w:jc w:val="both"/>
      </w:pPr>
    </w:p>
    <w:p w:rsidR="00282F20" w:rsidRDefault="00282F20" w:rsidP="00282F20">
      <w:pPr>
        <w:tabs>
          <w:tab w:val="left" w:pos="4200"/>
        </w:tabs>
        <w:spacing w:after="0"/>
        <w:jc w:val="both"/>
      </w:pPr>
    </w:p>
    <w:p w:rsidR="00282F20" w:rsidRDefault="00282F20" w:rsidP="00282F20">
      <w:pPr>
        <w:tabs>
          <w:tab w:val="left" w:pos="4200"/>
        </w:tabs>
        <w:spacing w:after="0"/>
        <w:jc w:val="both"/>
      </w:pPr>
    </w:p>
    <w:p w:rsidR="00282F20" w:rsidRPr="00CC7E87" w:rsidRDefault="00282F20" w:rsidP="00282F20">
      <w:pPr>
        <w:spacing w:after="0" w:line="240" w:lineRule="auto"/>
        <w:ind w:right="5102"/>
        <w:jc w:val="center"/>
        <w:rPr>
          <w:rFonts w:ascii="Arial" w:eastAsia="Times New Roman" w:hAnsi="Arial" w:cs="Arial"/>
          <w:b/>
          <w:sz w:val="23"/>
          <w:szCs w:val="23"/>
          <w:lang w:eastAsia="fr-FR"/>
        </w:rPr>
      </w:pPr>
      <w:r w:rsidRPr="00CC7E87">
        <w:rPr>
          <w:rFonts w:ascii="Arial" w:eastAsia="Times New Roman" w:hAnsi="Arial" w:cs="Arial"/>
          <w:b/>
          <w:sz w:val="23"/>
          <w:szCs w:val="23"/>
          <w:lang w:eastAsia="fr-FR"/>
        </w:rPr>
        <w:t>La Charte des journalistes jeunes</w:t>
      </w:r>
    </w:p>
    <w:p w:rsidR="00282F20" w:rsidRDefault="00282F20" w:rsidP="00282F20">
      <w:pPr>
        <w:spacing w:after="0" w:line="240" w:lineRule="auto"/>
        <w:ind w:right="5102"/>
        <w:jc w:val="both"/>
        <w:rPr>
          <w:rFonts w:ascii="Arial" w:eastAsia="Times New Roman" w:hAnsi="Arial" w:cs="Arial"/>
          <w:sz w:val="23"/>
          <w:szCs w:val="23"/>
          <w:lang w:eastAsia="fr-FR"/>
        </w:rPr>
      </w:pPr>
      <w:r>
        <w:rPr>
          <w:rFonts w:ascii="Arial" w:eastAsia="Times New Roman" w:hAnsi="Arial" w:cs="Arial"/>
          <w:noProof/>
          <w:sz w:val="23"/>
          <w:szCs w:val="23"/>
          <w:lang w:eastAsia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94381D6" wp14:editId="6DD8BA91">
                <wp:simplePos x="0" y="0"/>
                <wp:positionH relativeFrom="column">
                  <wp:posOffset>3088005</wp:posOffset>
                </wp:positionH>
                <wp:positionV relativeFrom="paragraph">
                  <wp:posOffset>20955</wp:posOffset>
                </wp:positionV>
                <wp:extent cx="3829050" cy="4419600"/>
                <wp:effectExtent l="0" t="0" r="19050" b="19050"/>
                <wp:wrapNone/>
                <wp:docPr id="628" name="Rectangle à coins arrondis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4419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2F20" w:rsidRDefault="00282F20" w:rsidP="00282F20">
                            <w:pPr>
                              <w:rPr>
                                <w:rFonts w:eastAsia="Times New Roman" w:cs="Arial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sym w:font="Wingdings" w:char="F08C"/>
                            </w:r>
                            <w:r>
                              <w:t xml:space="preserve"> - Expliquer la phrase </w:t>
                            </w:r>
                            <w:proofErr w:type="gramStart"/>
                            <w:r>
                              <w:t>:«</w:t>
                            </w:r>
                            <w:proofErr w:type="gramEnd"/>
                            <w:r>
                              <w:t> </w:t>
                            </w:r>
                            <w:r w:rsidRPr="006449C9">
                              <w:rPr>
                                <w:rFonts w:eastAsia="Times New Roman" w:cs="Arial"/>
                                <w:lang w:eastAsia="fr-FR"/>
                              </w:rPr>
                              <w:t>Les lycéens sont certes libres de s’exprimer mais cette liberté ne permet pas de tout écrire, sauf à répondre de ses propos</w:t>
                            </w:r>
                            <w:r>
                              <w:rPr>
                                <w:rFonts w:eastAsia="Times New Roman" w:cs="Arial"/>
                                <w:lang w:eastAsia="fr-FR"/>
                              </w:rPr>
                              <w:t xml:space="preserve"> » </w:t>
                            </w:r>
                            <w:r w:rsidRPr="006449C9">
                              <w:rPr>
                                <w:rFonts w:eastAsia="Times New Roman" w:cs="Arial"/>
                                <w:sz w:val="16"/>
                                <w:szCs w:val="16"/>
                                <w:lang w:eastAsia="fr-FR"/>
                              </w:rPr>
                              <w:t xml:space="preserve">extrait du site : </w:t>
                            </w:r>
                            <w:hyperlink r:id="rId35" w:history="1">
                              <w:r w:rsidRPr="0073029C">
                                <w:rPr>
                                  <w:rStyle w:val="Lienhypertexte"/>
                                  <w:rFonts w:eastAsia="Times New Roman" w:cs="Arial"/>
                                  <w:sz w:val="16"/>
                                  <w:szCs w:val="16"/>
                                  <w:lang w:eastAsia="fr-FR"/>
                                </w:rPr>
                                <w:t>www.obs-presse-lycenne.org</w:t>
                              </w:r>
                            </w:hyperlink>
                          </w:p>
                          <w:p w:rsidR="00282F20" w:rsidRDefault="00282F20" w:rsidP="00282F20">
                            <w:pPr>
                              <w:jc w:val="both"/>
                            </w:pPr>
                          </w:p>
                          <w:p w:rsidR="00282F20" w:rsidRDefault="00282F20" w:rsidP="00282F20">
                            <w:pPr>
                              <w:jc w:val="both"/>
                            </w:pPr>
                          </w:p>
                          <w:p w:rsidR="00282F20" w:rsidRDefault="00282F20" w:rsidP="00282F20">
                            <w:pPr>
                              <w:jc w:val="both"/>
                            </w:pPr>
                          </w:p>
                          <w:p w:rsidR="00282F20" w:rsidRDefault="00282F20" w:rsidP="00282F20">
                            <w:pPr>
                              <w:jc w:val="both"/>
                            </w:pPr>
                          </w:p>
                          <w:p w:rsidR="00282F20" w:rsidRDefault="00282F20" w:rsidP="00282F20">
                            <w:pPr>
                              <w:jc w:val="both"/>
                            </w:pPr>
                            <w:r>
                              <w:sym w:font="Wingdings" w:char="F08E"/>
                            </w:r>
                            <w:r>
                              <w:t xml:space="preserve"> - Qu’est-ce que la calomnie ?</w:t>
                            </w:r>
                          </w:p>
                          <w:p w:rsidR="00282F20" w:rsidRDefault="00282F20" w:rsidP="00282F20">
                            <w:pPr>
                              <w:jc w:val="both"/>
                            </w:pPr>
                          </w:p>
                          <w:p w:rsidR="00282F20" w:rsidRDefault="00282F20" w:rsidP="00282F20">
                            <w:pPr>
                              <w:jc w:val="both"/>
                            </w:pPr>
                          </w:p>
                          <w:p w:rsidR="00282F20" w:rsidRDefault="00282F20" w:rsidP="00282F20">
                            <w:pPr>
                              <w:jc w:val="both"/>
                            </w:pPr>
                            <w:r>
                              <w:sym w:font="Wingdings" w:char="F08F"/>
                            </w:r>
                            <w:r>
                              <w:t xml:space="preserve"> - Qu’est-ce que la censure ?</w:t>
                            </w:r>
                          </w:p>
                          <w:p w:rsidR="00282F20" w:rsidRDefault="00282F20" w:rsidP="00282F20">
                            <w:pPr>
                              <w:jc w:val="both"/>
                            </w:pPr>
                          </w:p>
                          <w:p w:rsidR="00282F20" w:rsidRDefault="00282F20" w:rsidP="00282F20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28" o:spid="_x0000_s1062" style="position:absolute;left:0;text-align:left;margin-left:243.15pt;margin-top:1.65pt;width:301.5pt;height:34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" fillcolor="white [3201]" strokecolor="#f79646 [3209]" strokeweight="2pt">
                <v:textbox>
                  <w:txbxContent>
                    <w:p w:rsidR="00282F20" w:rsidRDefault="00282F20" w:rsidP="00282F20">
                      <w:pPr>
                        <w:rPr>
                          <w:rFonts w:eastAsia="Times New Roman" w:cs="Arial"/>
                          <w:sz w:val="16"/>
                          <w:szCs w:val="16"/>
                          <w:lang w:eastAsia="fr-FR"/>
                        </w:rPr>
                      </w:pPr>
                      <w:r>
                        <w:sym w:font="Wingdings" w:char="F08C"/>
                      </w:r>
                      <w:r>
                        <w:t xml:space="preserve"> - Expliquer la phrase </w:t>
                      </w:r>
                      <w:proofErr w:type="gramStart"/>
                      <w:r>
                        <w:t>:«</w:t>
                      </w:r>
                      <w:proofErr w:type="gramEnd"/>
                      <w:r>
                        <w:t> </w:t>
                      </w:r>
                      <w:r w:rsidRPr="006449C9">
                        <w:rPr>
                          <w:rFonts w:eastAsia="Times New Roman" w:cs="Arial"/>
                          <w:lang w:eastAsia="fr-FR"/>
                        </w:rPr>
                        <w:t>Les lycéens sont certes libres de s’exprimer mais cette liberté ne permet pas de tout écrire, sauf à répondre de ses propos</w:t>
                      </w:r>
                      <w:r>
                        <w:rPr>
                          <w:rFonts w:eastAsia="Times New Roman" w:cs="Arial"/>
                          <w:lang w:eastAsia="fr-FR"/>
                        </w:rPr>
                        <w:t xml:space="preserve"> » </w:t>
                      </w:r>
                      <w:r w:rsidRPr="006449C9">
                        <w:rPr>
                          <w:rFonts w:eastAsia="Times New Roman" w:cs="Arial"/>
                          <w:sz w:val="16"/>
                          <w:szCs w:val="16"/>
                          <w:lang w:eastAsia="fr-FR"/>
                        </w:rPr>
                        <w:t xml:space="preserve">extrait du site : </w:t>
                      </w:r>
                      <w:hyperlink r:id="rId36" w:history="1">
                        <w:r w:rsidRPr="0073029C">
                          <w:rPr>
                            <w:rStyle w:val="Lienhypertexte"/>
                            <w:rFonts w:eastAsia="Times New Roman" w:cs="Arial"/>
                            <w:sz w:val="16"/>
                            <w:szCs w:val="16"/>
                            <w:lang w:eastAsia="fr-FR"/>
                          </w:rPr>
                          <w:t>www.obs-presse-lycenne.org</w:t>
                        </w:r>
                      </w:hyperlink>
                    </w:p>
                    <w:p w:rsidR="00282F20" w:rsidRDefault="00282F20" w:rsidP="00282F20">
                      <w:pPr>
                        <w:jc w:val="both"/>
                      </w:pPr>
                    </w:p>
                    <w:p w:rsidR="00282F20" w:rsidRDefault="00282F20" w:rsidP="00282F20">
                      <w:pPr>
                        <w:jc w:val="both"/>
                      </w:pPr>
                    </w:p>
                    <w:p w:rsidR="00282F20" w:rsidRDefault="00282F20" w:rsidP="00282F20">
                      <w:pPr>
                        <w:jc w:val="both"/>
                      </w:pPr>
                    </w:p>
                    <w:p w:rsidR="00282F20" w:rsidRDefault="00282F20" w:rsidP="00282F20">
                      <w:pPr>
                        <w:jc w:val="both"/>
                      </w:pPr>
                    </w:p>
                    <w:p w:rsidR="00282F20" w:rsidRDefault="00282F20" w:rsidP="00282F20">
                      <w:pPr>
                        <w:jc w:val="both"/>
                      </w:pPr>
                      <w:r>
                        <w:sym w:font="Wingdings" w:char="F08E"/>
                      </w:r>
                      <w:r>
                        <w:t xml:space="preserve"> - Qu’est-ce que la calomnie ?</w:t>
                      </w:r>
                    </w:p>
                    <w:p w:rsidR="00282F20" w:rsidRDefault="00282F20" w:rsidP="00282F20">
                      <w:pPr>
                        <w:jc w:val="both"/>
                      </w:pPr>
                    </w:p>
                    <w:p w:rsidR="00282F20" w:rsidRDefault="00282F20" w:rsidP="00282F20">
                      <w:pPr>
                        <w:jc w:val="both"/>
                      </w:pPr>
                    </w:p>
                    <w:p w:rsidR="00282F20" w:rsidRDefault="00282F20" w:rsidP="00282F20">
                      <w:pPr>
                        <w:jc w:val="both"/>
                      </w:pPr>
                      <w:r>
                        <w:sym w:font="Wingdings" w:char="F08F"/>
                      </w:r>
                      <w:r>
                        <w:t xml:space="preserve"> - Qu’est-ce que la censure ?</w:t>
                      </w:r>
                    </w:p>
                    <w:p w:rsidR="00282F20" w:rsidRDefault="00282F20" w:rsidP="00282F20">
                      <w:pPr>
                        <w:jc w:val="both"/>
                      </w:pPr>
                    </w:p>
                    <w:p w:rsidR="00282F20" w:rsidRDefault="00282F20" w:rsidP="00282F20">
                      <w:pPr>
                        <w:jc w:val="both"/>
                      </w:pPr>
                    </w:p>
                  </w:txbxContent>
                </v:textbox>
              </v:roundrect>
            </w:pict>
          </mc:Fallback>
        </mc:AlternateContent>
      </w:r>
    </w:p>
    <w:p w:rsidR="00282F20" w:rsidRPr="00B13307" w:rsidRDefault="00282F20" w:rsidP="00282F20">
      <w:pPr>
        <w:spacing w:after="0" w:line="240" w:lineRule="auto"/>
        <w:ind w:right="5102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B13307">
        <w:rPr>
          <w:rFonts w:ascii="Arial" w:eastAsia="Times New Roman" w:hAnsi="Arial" w:cs="Arial"/>
          <w:sz w:val="20"/>
          <w:szCs w:val="20"/>
          <w:lang w:eastAsia="fr-FR"/>
        </w:rPr>
        <w:t>Les journalistes jeunes :</w:t>
      </w:r>
    </w:p>
    <w:p w:rsidR="00282F20" w:rsidRPr="00A81412" w:rsidRDefault="00282F20" w:rsidP="00282F20">
      <w:pPr>
        <w:spacing w:after="0" w:line="240" w:lineRule="auto"/>
        <w:ind w:right="6236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:rsidR="00282F20" w:rsidRPr="00A81412" w:rsidRDefault="00282F20" w:rsidP="00282F20">
      <w:pPr>
        <w:spacing w:after="0" w:line="240" w:lineRule="auto"/>
        <w:ind w:right="6236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A81412">
        <w:rPr>
          <w:rFonts w:ascii="Arial" w:eastAsia="Times New Roman" w:hAnsi="Arial" w:cs="Arial"/>
          <w:sz w:val="20"/>
          <w:szCs w:val="20"/>
          <w:lang w:eastAsia="fr-FR"/>
        </w:rPr>
        <w:t>1. Ont le droit à la liberté d’expression garantie par la Déclaration Universelle des Droits de l’Homme et la Convention Internationale sur les Droits de l’Enfant.</w:t>
      </w:r>
    </w:p>
    <w:p w:rsidR="00282F20" w:rsidRPr="00A81412" w:rsidRDefault="00282F20" w:rsidP="00282F20">
      <w:pPr>
        <w:spacing w:after="0" w:line="240" w:lineRule="auto"/>
        <w:ind w:right="6236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:rsidR="00282F20" w:rsidRPr="00A81412" w:rsidRDefault="00282F20" w:rsidP="00282F20">
      <w:pPr>
        <w:spacing w:after="0" w:line="240" w:lineRule="auto"/>
        <w:ind w:right="6236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A81412">
        <w:rPr>
          <w:rFonts w:ascii="Arial" w:eastAsia="Times New Roman" w:hAnsi="Arial" w:cs="Arial"/>
          <w:sz w:val="20"/>
          <w:szCs w:val="20"/>
          <w:lang w:eastAsia="fr-FR"/>
        </w:rPr>
        <w:t>2. Revendiquent le droit d’opinion et contribuent à garantir le droit de tous à l’information.</w:t>
      </w:r>
    </w:p>
    <w:p w:rsidR="00282F20" w:rsidRPr="00A81412" w:rsidRDefault="00282F20" w:rsidP="00282F20">
      <w:pPr>
        <w:spacing w:after="0" w:line="240" w:lineRule="auto"/>
        <w:ind w:right="6236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:rsidR="00282F20" w:rsidRPr="00A81412" w:rsidRDefault="00282F20" w:rsidP="00282F20">
      <w:pPr>
        <w:spacing w:after="0" w:line="240" w:lineRule="auto"/>
        <w:ind w:right="6236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A81412">
        <w:rPr>
          <w:rFonts w:ascii="Arial" w:eastAsia="Times New Roman" w:hAnsi="Arial" w:cs="Arial"/>
          <w:sz w:val="20"/>
          <w:szCs w:val="20"/>
          <w:lang w:eastAsia="fr-FR"/>
        </w:rPr>
        <w:t>3. Prennent la responsabilité de tous leurs écrits ou autres formes d’expression, signés ou non.</w:t>
      </w:r>
    </w:p>
    <w:p w:rsidR="00282F20" w:rsidRPr="00A81412" w:rsidRDefault="00282F20" w:rsidP="00282F20">
      <w:pPr>
        <w:spacing w:after="0" w:line="240" w:lineRule="auto"/>
        <w:ind w:right="6236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:rsidR="00282F20" w:rsidRPr="00A81412" w:rsidRDefault="00282F20" w:rsidP="00282F20">
      <w:pPr>
        <w:spacing w:after="0" w:line="240" w:lineRule="auto"/>
        <w:ind w:right="6236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A81412">
        <w:rPr>
          <w:rFonts w:ascii="Arial" w:eastAsia="Times New Roman" w:hAnsi="Arial" w:cs="Arial"/>
          <w:sz w:val="20"/>
          <w:szCs w:val="20"/>
          <w:lang w:eastAsia="fr-FR"/>
        </w:rPr>
        <w:t>4. Sont ouverts à toute discussion sur leurs publications et s’engagent par souci de vérité à rectifier toute  information erronée.</w:t>
      </w:r>
    </w:p>
    <w:p w:rsidR="00282F20" w:rsidRPr="00A81412" w:rsidRDefault="00282F20" w:rsidP="00282F20">
      <w:pPr>
        <w:spacing w:after="0" w:line="240" w:lineRule="auto"/>
        <w:ind w:right="6236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:rsidR="00282F20" w:rsidRPr="00A81412" w:rsidRDefault="00282F20" w:rsidP="00282F20">
      <w:pPr>
        <w:spacing w:after="0" w:line="240" w:lineRule="auto"/>
        <w:ind w:right="6236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A81412">
        <w:rPr>
          <w:rFonts w:ascii="Arial" w:eastAsia="Times New Roman" w:hAnsi="Arial" w:cs="Arial"/>
          <w:sz w:val="20"/>
          <w:szCs w:val="20"/>
          <w:lang w:eastAsia="fr-FR"/>
        </w:rPr>
        <w:t>5. Tiennent la calomnie et le mensonge pour une faute, sans pour autant renoncer à des modes d’expression satiriques ou humoristiques.</w:t>
      </w:r>
    </w:p>
    <w:p w:rsidR="00282F20" w:rsidRPr="00A81412" w:rsidRDefault="00282F20" w:rsidP="00282F20">
      <w:pPr>
        <w:spacing w:after="0" w:line="240" w:lineRule="auto"/>
        <w:ind w:right="6236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:rsidR="00282F20" w:rsidRDefault="00282F20" w:rsidP="00282F20">
      <w:pPr>
        <w:spacing w:after="0" w:line="240" w:lineRule="auto"/>
        <w:ind w:right="6236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A81412">
        <w:rPr>
          <w:rFonts w:ascii="Arial" w:eastAsia="Times New Roman" w:hAnsi="Arial" w:cs="Arial"/>
          <w:sz w:val="20"/>
          <w:szCs w:val="20"/>
          <w:lang w:eastAsia="fr-FR"/>
        </w:rPr>
        <w:t xml:space="preserve">6. Tiennent la censure et toute forme de pression morale ou matérielle pour des atteintes inacceptables à la liberté d’expression, notamment dans les établissements scolaires, socioculturels et toutes autres structures d’accueil des jeunes. </w:t>
      </w:r>
    </w:p>
    <w:p w:rsidR="00282F20" w:rsidRPr="002D1487" w:rsidRDefault="00282F20" w:rsidP="00282F20">
      <w:pPr>
        <w:tabs>
          <w:tab w:val="left" w:pos="4200"/>
        </w:tabs>
        <w:spacing w:after="0"/>
        <w:jc w:val="both"/>
        <w:rPr>
          <w:sz w:val="12"/>
          <w:szCs w:val="12"/>
        </w:rPr>
      </w:pPr>
      <w:r w:rsidRPr="002D1487">
        <w:rPr>
          <w:sz w:val="12"/>
          <w:szCs w:val="12"/>
        </w:rPr>
        <w:t xml:space="preserve">Extrait du site : </w:t>
      </w:r>
      <w:hyperlink r:id="rId37" w:history="1">
        <w:r w:rsidRPr="002D1487">
          <w:rPr>
            <w:rStyle w:val="Lienhypertexte"/>
            <w:sz w:val="12"/>
            <w:szCs w:val="12"/>
          </w:rPr>
          <w:t>www.jetsdencre.fr</w:t>
        </w:r>
      </w:hyperlink>
    </w:p>
    <w:p w:rsidR="00282F20" w:rsidRDefault="00282F20" w:rsidP="00282F20">
      <w:pPr>
        <w:spacing w:after="0" w:line="240" w:lineRule="auto"/>
        <w:ind w:right="6236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:rsidR="00282F20" w:rsidRDefault="00282F20" w:rsidP="00282F20">
      <w:pPr>
        <w:spacing w:after="0" w:line="240" w:lineRule="auto"/>
        <w:ind w:right="6236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:rsidR="00282F20" w:rsidRDefault="00282F20" w:rsidP="00282F20">
      <w:pPr>
        <w:spacing w:after="0" w:line="240" w:lineRule="auto"/>
        <w:ind w:right="6236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:rsidR="00282F20" w:rsidRDefault="00282F20" w:rsidP="00282F20">
      <w:pPr>
        <w:spacing w:after="0" w:line="240" w:lineRule="auto"/>
        <w:ind w:right="6236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:rsidR="00282F20" w:rsidRDefault="00282F20" w:rsidP="00282F20">
      <w:pPr>
        <w:spacing w:after="0" w:line="240" w:lineRule="auto"/>
        <w:ind w:right="6236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:rsidR="00282F20" w:rsidRDefault="00282F20" w:rsidP="00282F20">
      <w:pPr>
        <w:spacing w:after="0" w:line="240" w:lineRule="auto"/>
        <w:ind w:right="6236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:rsidR="00282F20" w:rsidRDefault="00282F20" w:rsidP="00282F20">
      <w:pPr>
        <w:spacing w:after="0" w:line="240" w:lineRule="auto"/>
        <w:ind w:right="6236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:rsidR="00282F20" w:rsidRDefault="00282F20" w:rsidP="00282F20">
      <w:r>
        <w:br w:type="page"/>
      </w:r>
    </w:p>
    <w:p w:rsidR="00282F20" w:rsidRDefault="00282F20" w:rsidP="00282F20">
      <w:pPr>
        <w:tabs>
          <w:tab w:val="left" w:pos="4200"/>
        </w:tabs>
        <w:spacing w:after="0"/>
        <w:jc w:val="both"/>
      </w:pPr>
      <w:r w:rsidRPr="001D0D0F">
        <w:rPr>
          <w:b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E7A45FC" wp14:editId="23DBB163">
                <wp:simplePos x="0" y="0"/>
                <wp:positionH relativeFrom="column">
                  <wp:posOffset>5135880</wp:posOffset>
                </wp:positionH>
                <wp:positionV relativeFrom="paragraph">
                  <wp:posOffset>-274319</wp:posOffset>
                </wp:positionV>
                <wp:extent cx="1790700" cy="400050"/>
                <wp:effectExtent l="0" t="0" r="19050" b="19050"/>
                <wp:wrapNone/>
                <wp:docPr id="629" name="Rectangle à coins arrondis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400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82F20" w:rsidRPr="001D0D0F" w:rsidRDefault="00282F20" w:rsidP="00282F2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DOCUMENT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29" o:spid="_x0000_s1063" style="position:absolute;left:0;text-align:left;margin-left:404.4pt;margin-top:-21.6pt;width:141pt;height:31.5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" fillcolor="window" strokecolor="#f79646" strokeweight="2pt">
                <v:textbox>
                  <w:txbxContent>
                    <w:p w:rsidR="00282F20" w:rsidRPr="001D0D0F" w:rsidRDefault="00282F20" w:rsidP="00282F2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DOCUMENT 6</w:t>
                      </w:r>
                    </w:p>
                  </w:txbxContent>
                </v:textbox>
              </v:roundrect>
            </w:pict>
          </mc:Fallback>
        </mc:AlternateContent>
      </w:r>
    </w:p>
    <w:p w:rsidR="00282F20" w:rsidRDefault="00282F20" w:rsidP="00282F20">
      <w:pPr>
        <w:tabs>
          <w:tab w:val="left" w:pos="4200"/>
        </w:tabs>
        <w:spacing w:after="0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E30D877" wp14:editId="72ED1B3A">
                <wp:simplePos x="0" y="0"/>
                <wp:positionH relativeFrom="column">
                  <wp:posOffset>3183255</wp:posOffset>
                </wp:positionH>
                <wp:positionV relativeFrom="paragraph">
                  <wp:posOffset>-635</wp:posOffset>
                </wp:positionV>
                <wp:extent cx="3829050" cy="3686175"/>
                <wp:effectExtent l="0" t="0" r="19050" b="28575"/>
                <wp:wrapNone/>
                <wp:docPr id="630" name="Rectangle à coins arrondis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3686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2F20" w:rsidRDefault="00282F20" w:rsidP="00282F20">
                            <w:pPr>
                              <w:jc w:val="both"/>
                            </w:pPr>
                            <w:r>
                              <w:sym w:font="Wingdings" w:char="F08C"/>
                            </w:r>
                            <w:r>
                              <w:t xml:space="preserve"> - Quels sont les cinq principaux délits de presse ?</w:t>
                            </w:r>
                          </w:p>
                          <w:p w:rsidR="00282F20" w:rsidRDefault="00282F20" w:rsidP="00282F20">
                            <w:pPr>
                              <w:jc w:val="both"/>
                            </w:pPr>
                          </w:p>
                          <w:p w:rsidR="00282F20" w:rsidRDefault="00282F20" w:rsidP="00282F20">
                            <w:pPr>
                              <w:jc w:val="both"/>
                            </w:pPr>
                          </w:p>
                          <w:p w:rsidR="00282F20" w:rsidRDefault="00282F20" w:rsidP="00282F20">
                            <w:pPr>
                              <w:jc w:val="both"/>
                            </w:pPr>
                            <w:r>
                              <w:sym w:font="Wingdings" w:char="F08D"/>
                            </w:r>
                            <w:r>
                              <w:t xml:space="preserve"> Quelle différence faites-vous entre injure et diffamation ?</w:t>
                            </w:r>
                          </w:p>
                          <w:p w:rsidR="00282F20" w:rsidRDefault="00282F20" w:rsidP="00282F20">
                            <w:pPr>
                              <w:jc w:val="both"/>
                            </w:pPr>
                          </w:p>
                          <w:p w:rsidR="00282F20" w:rsidRDefault="00282F20" w:rsidP="00282F20">
                            <w:pPr>
                              <w:jc w:val="both"/>
                            </w:pPr>
                          </w:p>
                          <w:p w:rsidR="00282F20" w:rsidRDefault="00282F20" w:rsidP="00282F20">
                            <w:pPr>
                              <w:jc w:val="both"/>
                            </w:pPr>
                            <w:r>
                              <w:sym w:font="Wingdings" w:char="F08E"/>
                            </w:r>
                            <w:r>
                              <w:t xml:space="preserve"> Qu’est-ce que l’ordre public ?</w:t>
                            </w:r>
                          </w:p>
                          <w:p w:rsidR="00282F20" w:rsidRDefault="00282F20" w:rsidP="00282F20">
                            <w:pPr>
                              <w:jc w:val="both"/>
                            </w:pPr>
                          </w:p>
                          <w:p w:rsidR="00282F20" w:rsidRDefault="00282F20" w:rsidP="00282F20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30" o:spid="_x0000_s1064" style="position:absolute;left:0;text-align:left;margin-left:250.65pt;margin-top:-.05pt;width:301.5pt;height:290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" fillcolor="white [3201]" strokecolor="#f79646 [3209]" strokeweight="2pt">
                <v:textbox>
                  <w:txbxContent>
                    <w:p w:rsidR="00282F20" w:rsidRDefault="00282F20" w:rsidP="00282F20">
                      <w:pPr>
                        <w:jc w:val="both"/>
                      </w:pPr>
                      <w:r>
                        <w:sym w:font="Wingdings" w:char="F08C"/>
                      </w:r>
                      <w:r>
                        <w:t xml:space="preserve"> - Quels sont les cinq principaux délits de presse ?</w:t>
                      </w:r>
                    </w:p>
                    <w:p w:rsidR="00282F20" w:rsidRDefault="00282F20" w:rsidP="00282F20">
                      <w:pPr>
                        <w:jc w:val="both"/>
                      </w:pPr>
                    </w:p>
                    <w:p w:rsidR="00282F20" w:rsidRDefault="00282F20" w:rsidP="00282F20">
                      <w:pPr>
                        <w:jc w:val="both"/>
                      </w:pPr>
                    </w:p>
                    <w:p w:rsidR="00282F20" w:rsidRDefault="00282F20" w:rsidP="00282F20">
                      <w:pPr>
                        <w:jc w:val="both"/>
                      </w:pPr>
                      <w:r>
                        <w:sym w:font="Wingdings" w:char="F08D"/>
                      </w:r>
                      <w:r>
                        <w:t xml:space="preserve"> Quelle différence faites-vous entre injure et diffamation ?</w:t>
                      </w:r>
                    </w:p>
                    <w:p w:rsidR="00282F20" w:rsidRDefault="00282F20" w:rsidP="00282F20">
                      <w:pPr>
                        <w:jc w:val="both"/>
                      </w:pPr>
                    </w:p>
                    <w:p w:rsidR="00282F20" w:rsidRDefault="00282F20" w:rsidP="00282F20">
                      <w:pPr>
                        <w:jc w:val="both"/>
                      </w:pPr>
                    </w:p>
                    <w:p w:rsidR="00282F20" w:rsidRDefault="00282F20" w:rsidP="00282F20">
                      <w:pPr>
                        <w:jc w:val="both"/>
                      </w:pPr>
                      <w:r>
                        <w:sym w:font="Wingdings" w:char="F08E"/>
                      </w:r>
                      <w:r>
                        <w:t xml:space="preserve"> Qu’est-ce que l’ordre public ?</w:t>
                      </w:r>
                    </w:p>
                    <w:p w:rsidR="00282F20" w:rsidRDefault="00282F20" w:rsidP="00282F20">
                      <w:pPr>
                        <w:jc w:val="both"/>
                      </w:pPr>
                    </w:p>
                    <w:p w:rsidR="00282F20" w:rsidRDefault="00282F20" w:rsidP="00282F20">
                      <w:pPr>
                        <w:jc w:val="both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D3A83A6" wp14:editId="18D92949">
            <wp:extent cx="1504950" cy="3533775"/>
            <wp:effectExtent l="0" t="0" r="0" b="9525"/>
            <wp:docPr id="632" name="Image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34450" t="35980" r="51356" b="10690"/>
                    <a:stretch/>
                  </pic:blipFill>
                  <pic:spPr bwMode="auto">
                    <a:xfrm>
                      <a:off x="0" y="0"/>
                      <a:ext cx="1505110" cy="3534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E118EEA" wp14:editId="62A48617">
            <wp:extent cx="1504950" cy="3543299"/>
            <wp:effectExtent l="0" t="0" r="0" b="635"/>
            <wp:docPr id="633" name="Imag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50399" t="24496" r="35726" b="5539"/>
                    <a:stretch/>
                  </pic:blipFill>
                  <pic:spPr bwMode="auto">
                    <a:xfrm>
                      <a:off x="0" y="0"/>
                      <a:ext cx="1505110" cy="3543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F20" w:rsidRPr="002D1487" w:rsidRDefault="00282F20" w:rsidP="00282F20">
      <w:pPr>
        <w:tabs>
          <w:tab w:val="left" w:pos="4200"/>
        </w:tabs>
        <w:spacing w:after="0"/>
        <w:jc w:val="both"/>
        <w:rPr>
          <w:sz w:val="12"/>
          <w:szCs w:val="12"/>
        </w:rPr>
      </w:pPr>
      <w:r w:rsidRPr="002D1487">
        <w:rPr>
          <w:sz w:val="12"/>
          <w:szCs w:val="12"/>
        </w:rPr>
        <w:t xml:space="preserve">Extrait du site : </w:t>
      </w:r>
      <w:hyperlink r:id="rId40" w:history="1">
        <w:r w:rsidRPr="002D1487">
          <w:rPr>
            <w:rStyle w:val="Lienhypertexte"/>
            <w:sz w:val="12"/>
            <w:szCs w:val="12"/>
          </w:rPr>
          <w:t>www.jetsdencre.fr</w:t>
        </w:r>
      </w:hyperlink>
    </w:p>
    <w:p w:rsidR="00282F20" w:rsidRDefault="00282F20" w:rsidP="00282F20">
      <w:pPr>
        <w:tabs>
          <w:tab w:val="left" w:pos="4200"/>
        </w:tabs>
        <w:spacing w:after="0"/>
        <w:jc w:val="both"/>
      </w:pPr>
    </w:p>
    <w:p w:rsidR="00282F20" w:rsidRDefault="00282F20" w:rsidP="00282F20">
      <w:pPr>
        <w:tabs>
          <w:tab w:val="left" w:pos="4200"/>
        </w:tabs>
        <w:spacing w:after="0"/>
        <w:jc w:val="both"/>
      </w:pPr>
      <w:r>
        <w:rPr>
          <w:b/>
          <w:noProof/>
          <w:lang w:eastAsia="fr-FR"/>
        </w:rPr>
        <w:drawing>
          <wp:inline distT="0" distB="0" distL="0" distR="0" wp14:anchorId="5CB90D73" wp14:editId="4245E099">
            <wp:extent cx="6772274" cy="3181350"/>
            <wp:effectExtent l="0" t="0" r="0" b="0"/>
            <wp:docPr id="634" name="Image 634" descr="C:\Users\Florence\Pictures\2014-12-16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lorence\Pictures\2014-12-16\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7" t="7498" r="20453" b="46403"/>
                    <a:stretch/>
                  </pic:blipFill>
                  <pic:spPr bwMode="auto">
                    <a:xfrm>
                      <a:off x="0" y="0"/>
                      <a:ext cx="6775249" cy="318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F20" w:rsidRDefault="00282F20" w:rsidP="00282F20">
      <w:pPr>
        <w:spacing w:after="0"/>
      </w:pPr>
    </w:p>
    <w:p w:rsidR="00282F20" w:rsidRDefault="00282F20" w:rsidP="00282F20">
      <w:pPr>
        <w:spacing w:after="0"/>
      </w:pPr>
      <w:r>
        <w:sym w:font="Wingdings" w:char="F08C"/>
      </w:r>
      <w:r>
        <w:t xml:space="preserve"> - Quelles sont les parties concernées par la décision de justice ?</w:t>
      </w:r>
    </w:p>
    <w:p w:rsidR="00282F20" w:rsidRDefault="00282F20" w:rsidP="00282F20">
      <w:pPr>
        <w:spacing w:after="0"/>
      </w:pPr>
      <w:r>
        <w:t>---------------------------------------------------------------------------------------------------------------------------------------------------------------</w:t>
      </w:r>
    </w:p>
    <w:p w:rsidR="00282F20" w:rsidRDefault="00282F20" w:rsidP="00282F20">
      <w:pPr>
        <w:spacing w:after="0"/>
      </w:pPr>
      <w:r>
        <w:t>---------------------------------------------------------------------------------------------------------------------------------------------------------------</w:t>
      </w:r>
    </w:p>
    <w:p w:rsidR="00282F20" w:rsidRDefault="00282F20" w:rsidP="00282F20">
      <w:pPr>
        <w:spacing w:after="0"/>
      </w:pPr>
      <w:r>
        <w:sym w:font="Wingdings" w:char="F08D"/>
      </w:r>
      <w:r>
        <w:t xml:space="preserve"> - De quel délit de presse est-il fait état dans cet article ?</w:t>
      </w:r>
    </w:p>
    <w:p w:rsidR="00282F20" w:rsidRDefault="00282F20" w:rsidP="00282F20">
      <w:pPr>
        <w:spacing w:after="0"/>
      </w:pPr>
      <w:r>
        <w:t>---------------------------------------------------------------------------------------------------------------------------------------------------------------</w:t>
      </w:r>
    </w:p>
    <w:p w:rsidR="00282F20" w:rsidRDefault="00282F20" w:rsidP="00282F20">
      <w:pPr>
        <w:spacing w:after="0"/>
      </w:pPr>
      <w:r>
        <w:t>---------------------------------------------------------------------------------------------------------------------------------------------------------------</w:t>
      </w:r>
    </w:p>
    <w:p w:rsidR="00282F20" w:rsidRDefault="00282F20" w:rsidP="00282F20">
      <w:pPr>
        <w:spacing w:after="0"/>
      </w:pPr>
      <w:r>
        <w:sym w:font="Wingdings" w:char="F08E"/>
      </w:r>
      <w:r>
        <w:t xml:space="preserve"> - Quelle a été la décision du Tribunal et pourquoi ?</w:t>
      </w:r>
    </w:p>
    <w:p w:rsidR="00282F20" w:rsidRDefault="00282F20" w:rsidP="00282F20">
      <w:pPr>
        <w:spacing w:after="0"/>
      </w:pPr>
      <w:r>
        <w:t>---------------------------------------------------------------------------------------------------------------------------------------------------------------</w:t>
      </w:r>
    </w:p>
    <w:p w:rsidR="00282F20" w:rsidRDefault="00282F20" w:rsidP="00282F20">
      <w:pPr>
        <w:spacing w:after="0"/>
      </w:pPr>
      <w:r>
        <w:t>---------------------------------------------------------------------------------------------------------------------------------------------------------------</w:t>
      </w:r>
    </w:p>
    <w:p w:rsidR="005B0F49" w:rsidRDefault="005B0F49" w:rsidP="00282F20">
      <w:pPr>
        <w:spacing w:after="0"/>
        <w:ind w:right="-1"/>
        <w:jc w:val="both"/>
      </w:pPr>
    </w:p>
    <w:p w:rsidR="00520C98" w:rsidRDefault="00520C98" w:rsidP="00282F20">
      <w:pPr>
        <w:spacing w:after="0"/>
        <w:ind w:right="-1"/>
        <w:jc w:val="both"/>
        <w:sectPr w:rsidR="00520C98" w:rsidSect="0097011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5B0F49" w:rsidRDefault="005B0F49" w:rsidP="005B0F49">
      <w:pPr>
        <w:spacing w:after="0"/>
        <w:ind w:right="2834"/>
        <w:jc w:val="both"/>
        <w:rPr>
          <w:b/>
        </w:rPr>
      </w:pPr>
      <w:r w:rsidRPr="001D0D0F">
        <w:rPr>
          <w:b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C3CFFD7" wp14:editId="0B2FB253">
                <wp:simplePos x="0" y="0"/>
                <wp:positionH relativeFrom="column">
                  <wp:posOffset>7795127</wp:posOffset>
                </wp:positionH>
                <wp:positionV relativeFrom="paragraph">
                  <wp:posOffset>-253718</wp:posOffset>
                </wp:positionV>
                <wp:extent cx="1790700" cy="382772"/>
                <wp:effectExtent l="0" t="0" r="19050" b="17780"/>
                <wp:wrapNone/>
                <wp:docPr id="636" name="Rectangle à coins arrondis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38277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B0F49" w:rsidRPr="001D0D0F" w:rsidRDefault="005B0F49" w:rsidP="005B0F4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DOCUMENT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36" o:spid="_x0000_s1065" style="position:absolute;left:0;text-align:left;margin-left:613.8pt;margin-top:-20pt;width:141pt;height:30.15pt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" fillcolor="window" strokecolor="#f79646" strokeweight="2pt">
                <v:textbox>
                  <w:txbxContent>
                    <w:p w:rsidR="005B0F49" w:rsidRPr="001D0D0F" w:rsidRDefault="005B0F49" w:rsidP="005B0F4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DOCUMENT 7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Grilledutableau1"/>
        <w:tblpPr w:leftFromText="141" w:rightFromText="141" w:vertAnchor="page" w:horzAnchor="margin" w:tblpXSpec="center" w:tblpY="1035"/>
        <w:tblW w:w="15843" w:type="dxa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802"/>
        <w:gridCol w:w="3531"/>
        <w:gridCol w:w="9510"/>
      </w:tblGrid>
      <w:tr w:rsidR="005B0F49" w:rsidRPr="002C5C6E" w:rsidTr="00EF1B41">
        <w:tc>
          <w:tcPr>
            <w:tcW w:w="2802" w:type="dxa"/>
            <w:vAlign w:val="center"/>
          </w:tcPr>
          <w:p w:rsidR="005B0F49" w:rsidRPr="002C5C6E" w:rsidRDefault="005B0F49" w:rsidP="00EF1B41">
            <w:pPr>
              <w:jc w:val="center"/>
              <w:rPr>
                <w:b/>
                <w:sz w:val="32"/>
                <w:szCs w:val="34"/>
                <w:u w:val="single"/>
              </w:rPr>
            </w:pPr>
            <w:r w:rsidRPr="002C5C6E">
              <w:rPr>
                <w:b/>
                <w:sz w:val="32"/>
                <w:szCs w:val="34"/>
                <w:u w:val="single"/>
              </w:rPr>
              <w:t>ELEMENTS</w:t>
            </w:r>
          </w:p>
        </w:tc>
        <w:tc>
          <w:tcPr>
            <w:tcW w:w="3531" w:type="dxa"/>
            <w:vAlign w:val="center"/>
          </w:tcPr>
          <w:p w:rsidR="005B0F49" w:rsidRPr="002C5C6E" w:rsidRDefault="005B0F49" w:rsidP="00EF1B41">
            <w:pPr>
              <w:jc w:val="center"/>
              <w:rPr>
                <w:b/>
                <w:sz w:val="32"/>
                <w:szCs w:val="34"/>
                <w:u w:val="single"/>
              </w:rPr>
            </w:pPr>
            <w:r w:rsidRPr="002C5C6E">
              <w:rPr>
                <w:b/>
                <w:sz w:val="32"/>
                <w:szCs w:val="34"/>
                <w:u w:val="single"/>
              </w:rPr>
              <w:t>CARACTERISTIQUES</w:t>
            </w:r>
          </w:p>
        </w:tc>
        <w:tc>
          <w:tcPr>
            <w:tcW w:w="9510" w:type="dxa"/>
            <w:vAlign w:val="center"/>
          </w:tcPr>
          <w:p w:rsidR="005B0F49" w:rsidRPr="002C5C6E" w:rsidRDefault="005B0F49" w:rsidP="00EF1B41">
            <w:pPr>
              <w:jc w:val="center"/>
              <w:rPr>
                <w:b/>
                <w:sz w:val="32"/>
                <w:szCs w:val="34"/>
                <w:u w:val="single"/>
              </w:rPr>
            </w:pPr>
            <w:r w:rsidRPr="002C5C6E">
              <w:rPr>
                <w:b/>
                <w:sz w:val="32"/>
                <w:szCs w:val="34"/>
                <w:u w:val="single"/>
              </w:rPr>
              <w:t>CHOIX</w:t>
            </w:r>
          </w:p>
        </w:tc>
      </w:tr>
      <w:tr w:rsidR="005B0F49" w:rsidRPr="002C5C6E" w:rsidTr="00EF1B41">
        <w:tc>
          <w:tcPr>
            <w:tcW w:w="2802" w:type="dxa"/>
            <w:vMerge w:val="restart"/>
            <w:vAlign w:val="center"/>
          </w:tcPr>
          <w:p w:rsidR="005B0F49" w:rsidRPr="002C5C6E" w:rsidRDefault="005B0F49" w:rsidP="00EF1B41">
            <w:pPr>
              <w:jc w:val="center"/>
              <w:rPr>
                <w:b/>
                <w:sz w:val="28"/>
                <w:szCs w:val="24"/>
                <w:u w:val="single"/>
              </w:rPr>
            </w:pPr>
            <w:r w:rsidRPr="002C5C6E">
              <w:rPr>
                <w:b/>
                <w:sz w:val="28"/>
                <w:szCs w:val="24"/>
                <w:u w:val="single"/>
              </w:rPr>
              <w:t>Logo</w:t>
            </w:r>
          </w:p>
        </w:tc>
        <w:tc>
          <w:tcPr>
            <w:tcW w:w="3531" w:type="dxa"/>
            <w:vAlign w:val="center"/>
          </w:tcPr>
          <w:p w:rsidR="005B0F49" w:rsidRPr="002C5C6E" w:rsidRDefault="005B0F49" w:rsidP="00EF1B41">
            <w:pPr>
              <w:jc w:val="center"/>
              <w:rPr>
                <w:sz w:val="24"/>
                <w:szCs w:val="24"/>
              </w:rPr>
            </w:pPr>
            <w:r w:rsidRPr="002C5C6E">
              <w:rPr>
                <w:sz w:val="24"/>
                <w:szCs w:val="24"/>
              </w:rPr>
              <w:t>Titre</w:t>
            </w:r>
          </w:p>
        </w:tc>
        <w:tc>
          <w:tcPr>
            <w:tcW w:w="9510" w:type="dxa"/>
            <w:vAlign w:val="center"/>
          </w:tcPr>
          <w:p w:rsidR="005B0F49" w:rsidRPr="002C5C6E" w:rsidRDefault="005B0F49" w:rsidP="00EF1B41">
            <w:pPr>
              <w:rPr>
                <w:sz w:val="24"/>
                <w:szCs w:val="24"/>
              </w:rPr>
            </w:pPr>
          </w:p>
        </w:tc>
      </w:tr>
      <w:tr w:rsidR="005B0F49" w:rsidRPr="002C5C6E" w:rsidTr="00EF1B41">
        <w:tc>
          <w:tcPr>
            <w:tcW w:w="2802" w:type="dxa"/>
            <w:vMerge/>
            <w:vAlign w:val="center"/>
          </w:tcPr>
          <w:p w:rsidR="005B0F49" w:rsidRPr="002C5C6E" w:rsidRDefault="005B0F49" w:rsidP="00EF1B41">
            <w:pPr>
              <w:jc w:val="center"/>
              <w:rPr>
                <w:b/>
                <w:sz w:val="28"/>
                <w:szCs w:val="24"/>
                <w:u w:val="single"/>
              </w:rPr>
            </w:pPr>
          </w:p>
        </w:tc>
        <w:tc>
          <w:tcPr>
            <w:tcW w:w="3531" w:type="dxa"/>
            <w:vAlign w:val="center"/>
          </w:tcPr>
          <w:p w:rsidR="005B0F49" w:rsidRPr="002C5C6E" w:rsidRDefault="005B0F49" w:rsidP="00EF1B41">
            <w:pPr>
              <w:jc w:val="center"/>
              <w:rPr>
                <w:sz w:val="24"/>
                <w:szCs w:val="24"/>
              </w:rPr>
            </w:pPr>
            <w:r w:rsidRPr="002C5C6E">
              <w:rPr>
                <w:sz w:val="24"/>
                <w:szCs w:val="24"/>
              </w:rPr>
              <w:t>Couleurs</w:t>
            </w:r>
          </w:p>
        </w:tc>
        <w:tc>
          <w:tcPr>
            <w:tcW w:w="9510" w:type="dxa"/>
            <w:vAlign w:val="center"/>
          </w:tcPr>
          <w:p w:rsidR="005B0F49" w:rsidRPr="002C5C6E" w:rsidRDefault="005B0F49" w:rsidP="00EF1B41">
            <w:pPr>
              <w:rPr>
                <w:sz w:val="24"/>
                <w:szCs w:val="24"/>
              </w:rPr>
            </w:pPr>
          </w:p>
        </w:tc>
      </w:tr>
      <w:tr w:rsidR="005B0F49" w:rsidRPr="002C5C6E" w:rsidTr="00EF1B41">
        <w:tc>
          <w:tcPr>
            <w:tcW w:w="2802" w:type="dxa"/>
            <w:vMerge/>
            <w:vAlign w:val="center"/>
          </w:tcPr>
          <w:p w:rsidR="005B0F49" w:rsidRPr="002C5C6E" w:rsidRDefault="005B0F49" w:rsidP="00EF1B41">
            <w:pPr>
              <w:jc w:val="center"/>
              <w:rPr>
                <w:b/>
                <w:sz w:val="28"/>
                <w:szCs w:val="24"/>
                <w:u w:val="single"/>
              </w:rPr>
            </w:pPr>
          </w:p>
        </w:tc>
        <w:tc>
          <w:tcPr>
            <w:tcW w:w="3531" w:type="dxa"/>
            <w:vAlign w:val="center"/>
          </w:tcPr>
          <w:p w:rsidR="005B0F49" w:rsidRPr="002C5C6E" w:rsidRDefault="005B0F49" w:rsidP="00EF1B41">
            <w:pPr>
              <w:jc w:val="center"/>
              <w:rPr>
                <w:sz w:val="24"/>
                <w:szCs w:val="24"/>
              </w:rPr>
            </w:pPr>
            <w:r w:rsidRPr="002C5C6E">
              <w:rPr>
                <w:sz w:val="24"/>
                <w:szCs w:val="24"/>
              </w:rPr>
              <w:t>Taille</w:t>
            </w:r>
          </w:p>
        </w:tc>
        <w:tc>
          <w:tcPr>
            <w:tcW w:w="9510" w:type="dxa"/>
            <w:vAlign w:val="center"/>
          </w:tcPr>
          <w:p w:rsidR="005B0F49" w:rsidRPr="002C5C6E" w:rsidRDefault="005B0F49" w:rsidP="00EF1B41">
            <w:pPr>
              <w:rPr>
                <w:sz w:val="24"/>
                <w:szCs w:val="24"/>
              </w:rPr>
            </w:pPr>
          </w:p>
        </w:tc>
      </w:tr>
      <w:tr w:rsidR="005B0F49" w:rsidRPr="002C5C6E" w:rsidTr="00EF1B41">
        <w:tc>
          <w:tcPr>
            <w:tcW w:w="2802" w:type="dxa"/>
            <w:vMerge/>
            <w:vAlign w:val="center"/>
          </w:tcPr>
          <w:p w:rsidR="005B0F49" w:rsidRPr="002C5C6E" w:rsidRDefault="005B0F49" w:rsidP="00EF1B41">
            <w:pPr>
              <w:jc w:val="center"/>
              <w:rPr>
                <w:b/>
                <w:sz w:val="28"/>
                <w:szCs w:val="24"/>
                <w:u w:val="single"/>
              </w:rPr>
            </w:pPr>
          </w:p>
        </w:tc>
        <w:tc>
          <w:tcPr>
            <w:tcW w:w="3531" w:type="dxa"/>
            <w:vAlign w:val="center"/>
          </w:tcPr>
          <w:p w:rsidR="005B0F49" w:rsidRPr="002C5C6E" w:rsidRDefault="005B0F49" w:rsidP="00EF1B41">
            <w:pPr>
              <w:jc w:val="center"/>
              <w:rPr>
                <w:sz w:val="24"/>
                <w:szCs w:val="24"/>
              </w:rPr>
            </w:pPr>
            <w:r w:rsidRPr="002C5C6E">
              <w:rPr>
                <w:sz w:val="24"/>
                <w:szCs w:val="24"/>
              </w:rPr>
              <w:t>Zone de texte</w:t>
            </w:r>
          </w:p>
        </w:tc>
        <w:tc>
          <w:tcPr>
            <w:tcW w:w="9510" w:type="dxa"/>
            <w:vAlign w:val="center"/>
          </w:tcPr>
          <w:p w:rsidR="005B0F49" w:rsidRPr="002C5C6E" w:rsidRDefault="005B0F49" w:rsidP="00EF1B41">
            <w:pPr>
              <w:rPr>
                <w:sz w:val="24"/>
                <w:szCs w:val="24"/>
              </w:rPr>
            </w:pPr>
          </w:p>
        </w:tc>
      </w:tr>
      <w:tr w:rsidR="005B0F49" w:rsidRPr="002C5C6E" w:rsidTr="00EF1B41">
        <w:tc>
          <w:tcPr>
            <w:tcW w:w="2802" w:type="dxa"/>
            <w:vMerge w:val="restart"/>
            <w:vAlign w:val="center"/>
          </w:tcPr>
          <w:p w:rsidR="005B0F49" w:rsidRPr="002C5C6E" w:rsidRDefault="005B0F49" w:rsidP="00EF1B41">
            <w:pPr>
              <w:jc w:val="center"/>
              <w:rPr>
                <w:b/>
                <w:sz w:val="28"/>
                <w:szCs w:val="24"/>
                <w:u w:val="single"/>
              </w:rPr>
            </w:pPr>
            <w:r w:rsidRPr="002C5C6E">
              <w:rPr>
                <w:b/>
                <w:sz w:val="28"/>
                <w:szCs w:val="24"/>
                <w:u w:val="single"/>
              </w:rPr>
              <w:t>Police Titre du journal</w:t>
            </w:r>
          </w:p>
        </w:tc>
        <w:tc>
          <w:tcPr>
            <w:tcW w:w="3531" w:type="dxa"/>
            <w:vAlign w:val="center"/>
          </w:tcPr>
          <w:p w:rsidR="005B0F49" w:rsidRPr="002C5C6E" w:rsidRDefault="005B0F49" w:rsidP="00EF1B41">
            <w:pPr>
              <w:jc w:val="center"/>
              <w:rPr>
                <w:sz w:val="24"/>
                <w:szCs w:val="24"/>
              </w:rPr>
            </w:pPr>
            <w:r w:rsidRPr="002C5C6E">
              <w:rPr>
                <w:sz w:val="24"/>
                <w:szCs w:val="24"/>
              </w:rPr>
              <w:t>Titre</w:t>
            </w:r>
          </w:p>
        </w:tc>
        <w:tc>
          <w:tcPr>
            <w:tcW w:w="9510" w:type="dxa"/>
            <w:vAlign w:val="center"/>
          </w:tcPr>
          <w:p w:rsidR="005B0F49" w:rsidRPr="002C5C6E" w:rsidRDefault="005B0F49" w:rsidP="00EF1B41">
            <w:pPr>
              <w:rPr>
                <w:sz w:val="24"/>
                <w:szCs w:val="24"/>
              </w:rPr>
            </w:pPr>
          </w:p>
        </w:tc>
      </w:tr>
      <w:tr w:rsidR="005B0F49" w:rsidRPr="002C5C6E" w:rsidTr="00EF1B41">
        <w:tc>
          <w:tcPr>
            <w:tcW w:w="2802" w:type="dxa"/>
            <w:vMerge/>
            <w:vAlign w:val="center"/>
          </w:tcPr>
          <w:p w:rsidR="005B0F49" w:rsidRPr="002C5C6E" w:rsidRDefault="005B0F49" w:rsidP="00EF1B41">
            <w:pPr>
              <w:jc w:val="center"/>
              <w:rPr>
                <w:b/>
                <w:sz w:val="28"/>
                <w:szCs w:val="24"/>
                <w:u w:val="single"/>
              </w:rPr>
            </w:pPr>
          </w:p>
        </w:tc>
        <w:tc>
          <w:tcPr>
            <w:tcW w:w="3531" w:type="dxa"/>
            <w:vAlign w:val="center"/>
          </w:tcPr>
          <w:p w:rsidR="005B0F49" w:rsidRPr="002C5C6E" w:rsidRDefault="005B0F49" w:rsidP="00EF1B41">
            <w:pPr>
              <w:jc w:val="center"/>
              <w:rPr>
                <w:sz w:val="24"/>
                <w:szCs w:val="24"/>
              </w:rPr>
            </w:pPr>
            <w:r w:rsidRPr="002C5C6E">
              <w:rPr>
                <w:sz w:val="24"/>
                <w:szCs w:val="24"/>
              </w:rPr>
              <w:t>Couleurs</w:t>
            </w:r>
          </w:p>
        </w:tc>
        <w:tc>
          <w:tcPr>
            <w:tcW w:w="9510" w:type="dxa"/>
            <w:vAlign w:val="center"/>
          </w:tcPr>
          <w:p w:rsidR="005B0F49" w:rsidRPr="002C5C6E" w:rsidRDefault="005B0F49" w:rsidP="00EF1B41">
            <w:pPr>
              <w:rPr>
                <w:sz w:val="24"/>
                <w:szCs w:val="24"/>
              </w:rPr>
            </w:pPr>
          </w:p>
        </w:tc>
      </w:tr>
      <w:tr w:rsidR="005B0F49" w:rsidRPr="002C5C6E" w:rsidTr="00EF1B41">
        <w:tc>
          <w:tcPr>
            <w:tcW w:w="2802" w:type="dxa"/>
            <w:vMerge/>
            <w:vAlign w:val="center"/>
          </w:tcPr>
          <w:p w:rsidR="005B0F49" w:rsidRPr="002C5C6E" w:rsidRDefault="005B0F49" w:rsidP="00EF1B41">
            <w:pPr>
              <w:jc w:val="center"/>
              <w:rPr>
                <w:b/>
                <w:sz w:val="28"/>
                <w:szCs w:val="24"/>
                <w:u w:val="single"/>
              </w:rPr>
            </w:pPr>
          </w:p>
        </w:tc>
        <w:tc>
          <w:tcPr>
            <w:tcW w:w="3531" w:type="dxa"/>
            <w:vAlign w:val="center"/>
          </w:tcPr>
          <w:p w:rsidR="005B0F49" w:rsidRPr="002C5C6E" w:rsidRDefault="005B0F49" w:rsidP="00EF1B41">
            <w:pPr>
              <w:jc w:val="center"/>
              <w:rPr>
                <w:sz w:val="24"/>
                <w:szCs w:val="24"/>
              </w:rPr>
            </w:pPr>
            <w:r w:rsidRPr="002C5C6E">
              <w:rPr>
                <w:sz w:val="24"/>
                <w:szCs w:val="24"/>
              </w:rPr>
              <w:t>Taille</w:t>
            </w:r>
          </w:p>
        </w:tc>
        <w:tc>
          <w:tcPr>
            <w:tcW w:w="9510" w:type="dxa"/>
            <w:vAlign w:val="center"/>
          </w:tcPr>
          <w:p w:rsidR="005B0F49" w:rsidRPr="002C5C6E" w:rsidRDefault="005B0F49" w:rsidP="00EF1B41">
            <w:pPr>
              <w:rPr>
                <w:sz w:val="24"/>
                <w:szCs w:val="24"/>
              </w:rPr>
            </w:pPr>
          </w:p>
        </w:tc>
      </w:tr>
      <w:tr w:rsidR="005B0F49" w:rsidRPr="002C5C6E" w:rsidTr="00EF1B41">
        <w:tc>
          <w:tcPr>
            <w:tcW w:w="2802" w:type="dxa"/>
            <w:vMerge/>
            <w:vAlign w:val="center"/>
          </w:tcPr>
          <w:p w:rsidR="005B0F49" w:rsidRPr="002C5C6E" w:rsidRDefault="005B0F49" w:rsidP="00EF1B41">
            <w:pPr>
              <w:jc w:val="center"/>
              <w:rPr>
                <w:b/>
                <w:sz w:val="28"/>
                <w:szCs w:val="24"/>
                <w:u w:val="single"/>
              </w:rPr>
            </w:pPr>
          </w:p>
        </w:tc>
        <w:tc>
          <w:tcPr>
            <w:tcW w:w="3531" w:type="dxa"/>
            <w:vAlign w:val="center"/>
          </w:tcPr>
          <w:p w:rsidR="005B0F49" w:rsidRPr="002C5C6E" w:rsidRDefault="005B0F49" w:rsidP="00EF1B41">
            <w:pPr>
              <w:jc w:val="center"/>
              <w:rPr>
                <w:sz w:val="24"/>
                <w:szCs w:val="24"/>
              </w:rPr>
            </w:pPr>
            <w:r w:rsidRPr="002C5C6E">
              <w:rPr>
                <w:sz w:val="24"/>
                <w:szCs w:val="24"/>
              </w:rPr>
              <w:t>Style</w:t>
            </w:r>
          </w:p>
        </w:tc>
        <w:tc>
          <w:tcPr>
            <w:tcW w:w="9510" w:type="dxa"/>
            <w:vAlign w:val="center"/>
          </w:tcPr>
          <w:p w:rsidR="005B0F49" w:rsidRPr="002C5C6E" w:rsidRDefault="005B0F49" w:rsidP="00EF1B41">
            <w:pPr>
              <w:rPr>
                <w:sz w:val="24"/>
                <w:szCs w:val="24"/>
              </w:rPr>
            </w:pPr>
          </w:p>
        </w:tc>
      </w:tr>
      <w:tr w:rsidR="005B0F49" w:rsidRPr="002C5C6E" w:rsidTr="00EF1B41">
        <w:tc>
          <w:tcPr>
            <w:tcW w:w="2802" w:type="dxa"/>
            <w:vMerge/>
            <w:vAlign w:val="center"/>
          </w:tcPr>
          <w:p w:rsidR="005B0F49" w:rsidRPr="002C5C6E" w:rsidRDefault="005B0F49" w:rsidP="00EF1B41">
            <w:pPr>
              <w:jc w:val="center"/>
              <w:rPr>
                <w:b/>
                <w:sz w:val="28"/>
                <w:szCs w:val="24"/>
                <w:u w:val="single"/>
              </w:rPr>
            </w:pPr>
          </w:p>
        </w:tc>
        <w:tc>
          <w:tcPr>
            <w:tcW w:w="3531" w:type="dxa"/>
            <w:vAlign w:val="center"/>
          </w:tcPr>
          <w:p w:rsidR="005B0F49" w:rsidRPr="002C5C6E" w:rsidRDefault="005B0F49" w:rsidP="00EF1B41">
            <w:pPr>
              <w:jc w:val="center"/>
              <w:rPr>
                <w:sz w:val="24"/>
                <w:szCs w:val="24"/>
              </w:rPr>
            </w:pPr>
            <w:r w:rsidRPr="002C5C6E">
              <w:rPr>
                <w:sz w:val="24"/>
                <w:szCs w:val="24"/>
              </w:rPr>
              <w:t>Zone de texte</w:t>
            </w:r>
          </w:p>
        </w:tc>
        <w:tc>
          <w:tcPr>
            <w:tcW w:w="9510" w:type="dxa"/>
            <w:vAlign w:val="center"/>
          </w:tcPr>
          <w:p w:rsidR="005B0F49" w:rsidRPr="002C5C6E" w:rsidRDefault="005B0F49" w:rsidP="00EF1B41">
            <w:pPr>
              <w:rPr>
                <w:sz w:val="24"/>
                <w:szCs w:val="24"/>
              </w:rPr>
            </w:pPr>
          </w:p>
        </w:tc>
      </w:tr>
      <w:tr w:rsidR="005B0F49" w:rsidRPr="002C5C6E" w:rsidTr="00EF1B41">
        <w:tc>
          <w:tcPr>
            <w:tcW w:w="2802" w:type="dxa"/>
            <w:vMerge w:val="restart"/>
            <w:vAlign w:val="center"/>
          </w:tcPr>
          <w:p w:rsidR="005B0F49" w:rsidRPr="002C5C6E" w:rsidRDefault="005B0F49" w:rsidP="00EF1B41">
            <w:pPr>
              <w:jc w:val="center"/>
              <w:rPr>
                <w:b/>
                <w:sz w:val="28"/>
                <w:szCs w:val="24"/>
                <w:u w:val="single"/>
              </w:rPr>
            </w:pPr>
            <w:r w:rsidRPr="002C5C6E">
              <w:rPr>
                <w:b/>
                <w:sz w:val="28"/>
                <w:szCs w:val="24"/>
                <w:u w:val="single"/>
              </w:rPr>
              <w:t>Police des articles</w:t>
            </w:r>
          </w:p>
        </w:tc>
        <w:tc>
          <w:tcPr>
            <w:tcW w:w="3531" w:type="dxa"/>
            <w:vAlign w:val="center"/>
          </w:tcPr>
          <w:p w:rsidR="005B0F49" w:rsidRPr="002C5C6E" w:rsidRDefault="005B0F49" w:rsidP="00EF1B41">
            <w:pPr>
              <w:jc w:val="center"/>
              <w:rPr>
                <w:sz w:val="24"/>
                <w:szCs w:val="24"/>
              </w:rPr>
            </w:pPr>
            <w:r w:rsidRPr="002C5C6E">
              <w:rPr>
                <w:sz w:val="24"/>
                <w:szCs w:val="24"/>
              </w:rPr>
              <w:t>Titre</w:t>
            </w:r>
          </w:p>
        </w:tc>
        <w:tc>
          <w:tcPr>
            <w:tcW w:w="9510" w:type="dxa"/>
            <w:vAlign w:val="center"/>
          </w:tcPr>
          <w:p w:rsidR="005B0F49" w:rsidRPr="002C5C6E" w:rsidRDefault="005B0F49" w:rsidP="00EF1B41">
            <w:pPr>
              <w:rPr>
                <w:sz w:val="24"/>
                <w:szCs w:val="24"/>
              </w:rPr>
            </w:pPr>
          </w:p>
        </w:tc>
      </w:tr>
      <w:tr w:rsidR="005B0F49" w:rsidRPr="002C5C6E" w:rsidTr="00EF1B41">
        <w:tc>
          <w:tcPr>
            <w:tcW w:w="2802" w:type="dxa"/>
            <w:vMerge/>
            <w:vAlign w:val="center"/>
          </w:tcPr>
          <w:p w:rsidR="005B0F49" w:rsidRPr="002C5C6E" w:rsidRDefault="005B0F49" w:rsidP="00EF1B41">
            <w:pPr>
              <w:jc w:val="center"/>
              <w:rPr>
                <w:b/>
                <w:sz w:val="28"/>
                <w:szCs w:val="24"/>
                <w:u w:val="single"/>
              </w:rPr>
            </w:pPr>
          </w:p>
        </w:tc>
        <w:tc>
          <w:tcPr>
            <w:tcW w:w="3531" w:type="dxa"/>
            <w:vAlign w:val="center"/>
          </w:tcPr>
          <w:p w:rsidR="005B0F49" w:rsidRPr="002C5C6E" w:rsidRDefault="005B0F49" w:rsidP="00EF1B41">
            <w:pPr>
              <w:jc w:val="center"/>
              <w:rPr>
                <w:sz w:val="24"/>
                <w:szCs w:val="24"/>
              </w:rPr>
            </w:pPr>
            <w:r w:rsidRPr="002C5C6E">
              <w:rPr>
                <w:sz w:val="24"/>
                <w:szCs w:val="24"/>
              </w:rPr>
              <w:t>Couleurs</w:t>
            </w:r>
          </w:p>
        </w:tc>
        <w:tc>
          <w:tcPr>
            <w:tcW w:w="9510" w:type="dxa"/>
            <w:vAlign w:val="center"/>
          </w:tcPr>
          <w:p w:rsidR="005B0F49" w:rsidRPr="002C5C6E" w:rsidRDefault="005B0F49" w:rsidP="00EF1B41">
            <w:pPr>
              <w:rPr>
                <w:sz w:val="24"/>
                <w:szCs w:val="24"/>
              </w:rPr>
            </w:pPr>
          </w:p>
        </w:tc>
      </w:tr>
      <w:tr w:rsidR="005B0F49" w:rsidRPr="002C5C6E" w:rsidTr="00EF1B41">
        <w:tc>
          <w:tcPr>
            <w:tcW w:w="2802" w:type="dxa"/>
            <w:vMerge/>
            <w:vAlign w:val="center"/>
          </w:tcPr>
          <w:p w:rsidR="005B0F49" w:rsidRPr="002C5C6E" w:rsidRDefault="005B0F49" w:rsidP="00EF1B41">
            <w:pPr>
              <w:jc w:val="center"/>
              <w:rPr>
                <w:b/>
                <w:sz w:val="28"/>
                <w:szCs w:val="24"/>
                <w:u w:val="single"/>
              </w:rPr>
            </w:pPr>
          </w:p>
        </w:tc>
        <w:tc>
          <w:tcPr>
            <w:tcW w:w="3531" w:type="dxa"/>
            <w:vAlign w:val="center"/>
          </w:tcPr>
          <w:p w:rsidR="005B0F49" w:rsidRPr="002C5C6E" w:rsidRDefault="005B0F49" w:rsidP="00EF1B41">
            <w:pPr>
              <w:jc w:val="center"/>
              <w:rPr>
                <w:sz w:val="24"/>
                <w:szCs w:val="24"/>
              </w:rPr>
            </w:pPr>
            <w:r w:rsidRPr="002C5C6E">
              <w:rPr>
                <w:sz w:val="24"/>
                <w:szCs w:val="24"/>
              </w:rPr>
              <w:t>Taille</w:t>
            </w:r>
          </w:p>
        </w:tc>
        <w:tc>
          <w:tcPr>
            <w:tcW w:w="9510" w:type="dxa"/>
            <w:vAlign w:val="center"/>
          </w:tcPr>
          <w:p w:rsidR="005B0F49" w:rsidRPr="002C5C6E" w:rsidRDefault="005B0F49" w:rsidP="00EF1B41">
            <w:pPr>
              <w:rPr>
                <w:sz w:val="24"/>
                <w:szCs w:val="24"/>
              </w:rPr>
            </w:pPr>
          </w:p>
        </w:tc>
      </w:tr>
      <w:tr w:rsidR="005B0F49" w:rsidRPr="002C5C6E" w:rsidTr="00EF1B41">
        <w:tc>
          <w:tcPr>
            <w:tcW w:w="2802" w:type="dxa"/>
            <w:vMerge/>
            <w:vAlign w:val="center"/>
          </w:tcPr>
          <w:p w:rsidR="005B0F49" w:rsidRPr="002C5C6E" w:rsidRDefault="005B0F49" w:rsidP="00EF1B41">
            <w:pPr>
              <w:jc w:val="center"/>
              <w:rPr>
                <w:b/>
                <w:sz w:val="28"/>
                <w:szCs w:val="24"/>
                <w:u w:val="single"/>
              </w:rPr>
            </w:pPr>
          </w:p>
        </w:tc>
        <w:tc>
          <w:tcPr>
            <w:tcW w:w="3531" w:type="dxa"/>
            <w:vAlign w:val="center"/>
          </w:tcPr>
          <w:p w:rsidR="005B0F49" w:rsidRPr="002C5C6E" w:rsidRDefault="005B0F49" w:rsidP="00EF1B41">
            <w:pPr>
              <w:jc w:val="center"/>
              <w:rPr>
                <w:sz w:val="24"/>
                <w:szCs w:val="24"/>
              </w:rPr>
            </w:pPr>
            <w:r w:rsidRPr="002C5C6E">
              <w:rPr>
                <w:sz w:val="24"/>
                <w:szCs w:val="24"/>
              </w:rPr>
              <w:t>Style</w:t>
            </w:r>
          </w:p>
        </w:tc>
        <w:tc>
          <w:tcPr>
            <w:tcW w:w="9510" w:type="dxa"/>
            <w:vAlign w:val="center"/>
          </w:tcPr>
          <w:p w:rsidR="005B0F49" w:rsidRPr="002C5C6E" w:rsidRDefault="005B0F49" w:rsidP="00EF1B41">
            <w:pPr>
              <w:rPr>
                <w:sz w:val="24"/>
                <w:szCs w:val="24"/>
              </w:rPr>
            </w:pPr>
          </w:p>
        </w:tc>
      </w:tr>
      <w:tr w:rsidR="005B0F49" w:rsidRPr="002C5C6E" w:rsidTr="00EF1B41">
        <w:tc>
          <w:tcPr>
            <w:tcW w:w="2802" w:type="dxa"/>
            <w:vMerge/>
            <w:vAlign w:val="center"/>
          </w:tcPr>
          <w:p w:rsidR="005B0F49" w:rsidRPr="002C5C6E" w:rsidRDefault="005B0F49" w:rsidP="00EF1B41">
            <w:pPr>
              <w:jc w:val="center"/>
              <w:rPr>
                <w:b/>
                <w:sz w:val="28"/>
                <w:szCs w:val="24"/>
                <w:u w:val="single"/>
              </w:rPr>
            </w:pPr>
          </w:p>
        </w:tc>
        <w:tc>
          <w:tcPr>
            <w:tcW w:w="3531" w:type="dxa"/>
            <w:vAlign w:val="center"/>
          </w:tcPr>
          <w:p w:rsidR="005B0F49" w:rsidRPr="002C5C6E" w:rsidRDefault="005B0F49" w:rsidP="00EF1B41">
            <w:pPr>
              <w:jc w:val="center"/>
              <w:rPr>
                <w:sz w:val="24"/>
                <w:szCs w:val="24"/>
              </w:rPr>
            </w:pPr>
            <w:r w:rsidRPr="002C5C6E">
              <w:rPr>
                <w:sz w:val="24"/>
                <w:szCs w:val="24"/>
              </w:rPr>
              <w:t>Zone de texte</w:t>
            </w:r>
          </w:p>
        </w:tc>
        <w:tc>
          <w:tcPr>
            <w:tcW w:w="9510" w:type="dxa"/>
            <w:vAlign w:val="center"/>
          </w:tcPr>
          <w:p w:rsidR="005B0F49" w:rsidRPr="002C5C6E" w:rsidRDefault="005B0F49" w:rsidP="00EF1B41">
            <w:pPr>
              <w:rPr>
                <w:sz w:val="24"/>
                <w:szCs w:val="24"/>
              </w:rPr>
            </w:pPr>
          </w:p>
        </w:tc>
      </w:tr>
      <w:tr w:rsidR="005B0F49" w:rsidRPr="002C5C6E" w:rsidTr="00EF1B41">
        <w:tc>
          <w:tcPr>
            <w:tcW w:w="2802" w:type="dxa"/>
            <w:vMerge w:val="restart"/>
            <w:vAlign w:val="center"/>
          </w:tcPr>
          <w:p w:rsidR="005B0F49" w:rsidRPr="002C5C6E" w:rsidRDefault="005B0F49" w:rsidP="00EF1B41">
            <w:pPr>
              <w:jc w:val="center"/>
              <w:rPr>
                <w:b/>
                <w:sz w:val="28"/>
                <w:szCs w:val="24"/>
                <w:u w:val="single"/>
              </w:rPr>
            </w:pPr>
            <w:r w:rsidRPr="002C5C6E">
              <w:rPr>
                <w:b/>
                <w:sz w:val="28"/>
                <w:szCs w:val="24"/>
                <w:u w:val="single"/>
              </w:rPr>
              <w:t>Bordures</w:t>
            </w:r>
          </w:p>
        </w:tc>
        <w:tc>
          <w:tcPr>
            <w:tcW w:w="3531" w:type="dxa"/>
            <w:vAlign w:val="center"/>
          </w:tcPr>
          <w:p w:rsidR="005B0F49" w:rsidRPr="002C5C6E" w:rsidRDefault="005B0F49" w:rsidP="00EF1B41">
            <w:pPr>
              <w:jc w:val="center"/>
              <w:rPr>
                <w:sz w:val="24"/>
                <w:szCs w:val="24"/>
              </w:rPr>
            </w:pPr>
            <w:r w:rsidRPr="002C5C6E">
              <w:rPr>
                <w:sz w:val="24"/>
                <w:szCs w:val="24"/>
              </w:rPr>
              <w:t>Couleurs</w:t>
            </w:r>
          </w:p>
        </w:tc>
        <w:tc>
          <w:tcPr>
            <w:tcW w:w="9510" w:type="dxa"/>
            <w:vAlign w:val="center"/>
          </w:tcPr>
          <w:p w:rsidR="005B0F49" w:rsidRPr="002C5C6E" w:rsidRDefault="005B0F49" w:rsidP="00EF1B41">
            <w:pPr>
              <w:rPr>
                <w:sz w:val="24"/>
                <w:szCs w:val="24"/>
              </w:rPr>
            </w:pPr>
          </w:p>
        </w:tc>
      </w:tr>
      <w:tr w:rsidR="005B0F49" w:rsidRPr="002C5C6E" w:rsidTr="00EF1B41">
        <w:tc>
          <w:tcPr>
            <w:tcW w:w="2802" w:type="dxa"/>
            <w:vMerge/>
            <w:vAlign w:val="center"/>
          </w:tcPr>
          <w:p w:rsidR="005B0F49" w:rsidRPr="002C5C6E" w:rsidRDefault="005B0F49" w:rsidP="00EF1B41">
            <w:pPr>
              <w:jc w:val="center"/>
              <w:rPr>
                <w:b/>
                <w:sz w:val="28"/>
                <w:szCs w:val="24"/>
                <w:u w:val="single"/>
              </w:rPr>
            </w:pPr>
          </w:p>
        </w:tc>
        <w:tc>
          <w:tcPr>
            <w:tcW w:w="3531" w:type="dxa"/>
            <w:vAlign w:val="center"/>
          </w:tcPr>
          <w:p w:rsidR="005B0F49" w:rsidRPr="002C5C6E" w:rsidRDefault="005B0F49" w:rsidP="00EF1B41">
            <w:pPr>
              <w:jc w:val="center"/>
              <w:rPr>
                <w:sz w:val="24"/>
                <w:szCs w:val="24"/>
              </w:rPr>
            </w:pPr>
            <w:r w:rsidRPr="002C5C6E">
              <w:rPr>
                <w:sz w:val="24"/>
                <w:szCs w:val="24"/>
              </w:rPr>
              <w:t>Taille</w:t>
            </w:r>
          </w:p>
        </w:tc>
        <w:tc>
          <w:tcPr>
            <w:tcW w:w="9510" w:type="dxa"/>
            <w:vAlign w:val="center"/>
          </w:tcPr>
          <w:p w:rsidR="005B0F49" w:rsidRPr="002C5C6E" w:rsidRDefault="005B0F49" w:rsidP="00EF1B41">
            <w:pPr>
              <w:rPr>
                <w:sz w:val="24"/>
                <w:szCs w:val="24"/>
              </w:rPr>
            </w:pPr>
          </w:p>
        </w:tc>
      </w:tr>
      <w:tr w:rsidR="005B0F49" w:rsidRPr="002C5C6E" w:rsidTr="00EF1B41">
        <w:tc>
          <w:tcPr>
            <w:tcW w:w="2802" w:type="dxa"/>
            <w:vMerge/>
            <w:vAlign w:val="center"/>
          </w:tcPr>
          <w:p w:rsidR="005B0F49" w:rsidRPr="002C5C6E" w:rsidRDefault="005B0F49" w:rsidP="00EF1B41">
            <w:pPr>
              <w:jc w:val="center"/>
              <w:rPr>
                <w:b/>
                <w:sz w:val="28"/>
                <w:szCs w:val="24"/>
                <w:u w:val="single"/>
              </w:rPr>
            </w:pPr>
          </w:p>
        </w:tc>
        <w:tc>
          <w:tcPr>
            <w:tcW w:w="3531" w:type="dxa"/>
            <w:vAlign w:val="center"/>
          </w:tcPr>
          <w:p w:rsidR="005B0F49" w:rsidRPr="002C5C6E" w:rsidRDefault="005B0F49" w:rsidP="00EF1B41">
            <w:pPr>
              <w:jc w:val="center"/>
              <w:rPr>
                <w:sz w:val="24"/>
                <w:szCs w:val="24"/>
              </w:rPr>
            </w:pPr>
            <w:r w:rsidRPr="002C5C6E">
              <w:rPr>
                <w:sz w:val="24"/>
                <w:szCs w:val="24"/>
              </w:rPr>
              <w:t>Zones des bordures</w:t>
            </w:r>
          </w:p>
        </w:tc>
        <w:tc>
          <w:tcPr>
            <w:tcW w:w="9510" w:type="dxa"/>
            <w:vAlign w:val="center"/>
          </w:tcPr>
          <w:p w:rsidR="005B0F49" w:rsidRPr="002C5C6E" w:rsidRDefault="005B0F49" w:rsidP="00EF1B41">
            <w:pPr>
              <w:rPr>
                <w:sz w:val="24"/>
                <w:szCs w:val="24"/>
              </w:rPr>
            </w:pPr>
          </w:p>
        </w:tc>
      </w:tr>
      <w:tr w:rsidR="005B0F49" w:rsidRPr="002C5C6E" w:rsidTr="00EF1B41">
        <w:tc>
          <w:tcPr>
            <w:tcW w:w="2802" w:type="dxa"/>
            <w:vAlign w:val="center"/>
          </w:tcPr>
          <w:p w:rsidR="005B0F49" w:rsidRPr="002C5C6E" w:rsidRDefault="005B0F49" w:rsidP="00EF1B41">
            <w:pPr>
              <w:jc w:val="center"/>
              <w:rPr>
                <w:b/>
                <w:sz w:val="28"/>
                <w:szCs w:val="24"/>
                <w:u w:val="single"/>
              </w:rPr>
            </w:pPr>
            <w:r w:rsidRPr="002C5C6E">
              <w:rPr>
                <w:b/>
                <w:sz w:val="28"/>
                <w:szCs w:val="24"/>
                <w:u w:val="single"/>
              </w:rPr>
              <w:t>Numérotation pages</w:t>
            </w:r>
          </w:p>
        </w:tc>
        <w:tc>
          <w:tcPr>
            <w:tcW w:w="3531" w:type="dxa"/>
            <w:vAlign w:val="center"/>
          </w:tcPr>
          <w:p w:rsidR="005B0F49" w:rsidRPr="002C5C6E" w:rsidRDefault="005B0F49" w:rsidP="00EF1B41">
            <w:pPr>
              <w:jc w:val="center"/>
              <w:rPr>
                <w:sz w:val="24"/>
                <w:szCs w:val="24"/>
              </w:rPr>
            </w:pPr>
            <w:r w:rsidRPr="002C5C6E">
              <w:rPr>
                <w:sz w:val="24"/>
                <w:szCs w:val="24"/>
              </w:rPr>
              <w:t>Style</w:t>
            </w:r>
          </w:p>
        </w:tc>
        <w:tc>
          <w:tcPr>
            <w:tcW w:w="9510" w:type="dxa"/>
            <w:vAlign w:val="center"/>
          </w:tcPr>
          <w:p w:rsidR="005B0F49" w:rsidRPr="002C5C6E" w:rsidRDefault="005B0F49" w:rsidP="00EF1B41">
            <w:pPr>
              <w:rPr>
                <w:sz w:val="24"/>
                <w:szCs w:val="24"/>
              </w:rPr>
            </w:pPr>
          </w:p>
        </w:tc>
      </w:tr>
      <w:tr w:rsidR="005B0F49" w:rsidRPr="002C5C6E" w:rsidTr="00EF1B41">
        <w:trPr>
          <w:trHeight w:val="879"/>
        </w:trPr>
        <w:tc>
          <w:tcPr>
            <w:tcW w:w="2802" w:type="dxa"/>
            <w:vAlign w:val="center"/>
          </w:tcPr>
          <w:p w:rsidR="005B0F49" w:rsidRPr="002C5C6E" w:rsidRDefault="005B0F49" w:rsidP="00EF1B41">
            <w:pPr>
              <w:jc w:val="center"/>
              <w:rPr>
                <w:b/>
                <w:sz w:val="28"/>
                <w:szCs w:val="24"/>
                <w:u w:val="single"/>
              </w:rPr>
            </w:pPr>
            <w:r w:rsidRPr="002C5C6E">
              <w:rPr>
                <w:b/>
                <w:sz w:val="28"/>
                <w:szCs w:val="24"/>
                <w:u w:val="single"/>
              </w:rPr>
              <w:t>Image d’identification du journal</w:t>
            </w:r>
          </w:p>
        </w:tc>
        <w:tc>
          <w:tcPr>
            <w:tcW w:w="3531" w:type="dxa"/>
            <w:vAlign w:val="center"/>
          </w:tcPr>
          <w:p w:rsidR="005B0F49" w:rsidRPr="002C5C6E" w:rsidRDefault="005B0F49" w:rsidP="00EF1B41">
            <w:pPr>
              <w:jc w:val="center"/>
              <w:rPr>
                <w:sz w:val="24"/>
                <w:szCs w:val="24"/>
              </w:rPr>
            </w:pPr>
            <w:r w:rsidRPr="002C5C6E">
              <w:rPr>
                <w:sz w:val="24"/>
                <w:szCs w:val="24"/>
              </w:rPr>
              <w:t>Source</w:t>
            </w:r>
          </w:p>
        </w:tc>
        <w:tc>
          <w:tcPr>
            <w:tcW w:w="9510" w:type="dxa"/>
            <w:vAlign w:val="center"/>
          </w:tcPr>
          <w:p w:rsidR="005B0F49" w:rsidRPr="002C5C6E" w:rsidRDefault="005B0F49" w:rsidP="00EF1B41">
            <w:pPr>
              <w:rPr>
                <w:sz w:val="24"/>
                <w:szCs w:val="24"/>
              </w:rPr>
            </w:pPr>
          </w:p>
        </w:tc>
      </w:tr>
      <w:tr w:rsidR="005B0F49" w:rsidRPr="002C5C6E" w:rsidTr="00EF1B41">
        <w:tc>
          <w:tcPr>
            <w:tcW w:w="2802" w:type="dxa"/>
            <w:vMerge w:val="restart"/>
            <w:vAlign w:val="center"/>
          </w:tcPr>
          <w:p w:rsidR="005B0F49" w:rsidRPr="002C5C6E" w:rsidRDefault="005B0F49" w:rsidP="00EF1B41">
            <w:pPr>
              <w:jc w:val="center"/>
              <w:rPr>
                <w:b/>
                <w:sz w:val="28"/>
                <w:szCs w:val="24"/>
                <w:u w:val="single"/>
              </w:rPr>
            </w:pPr>
            <w:r w:rsidRPr="002C5C6E">
              <w:rPr>
                <w:b/>
                <w:sz w:val="28"/>
                <w:szCs w:val="24"/>
                <w:u w:val="single"/>
              </w:rPr>
              <w:t>Disposition des articles</w:t>
            </w:r>
          </w:p>
        </w:tc>
        <w:tc>
          <w:tcPr>
            <w:tcW w:w="3531" w:type="dxa"/>
            <w:vAlign w:val="center"/>
          </w:tcPr>
          <w:p w:rsidR="005B0F49" w:rsidRPr="002C5C6E" w:rsidRDefault="005B0F49" w:rsidP="00EF1B41">
            <w:pPr>
              <w:jc w:val="center"/>
              <w:rPr>
                <w:sz w:val="24"/>
                <w:szCs w:val="24"/>
              </w:rPr>
            </w:pPr>
            <w:r w:rsidRPr="002C5C6E">
              <w:rPr>
                <w:sz w:val="24"/>
                <w:szCs w:val="24"/>
              </w:rPr>
              <w:t>Nombres de colonnes</w:t>
            </w:r>
          </w:p>
        </w:tc>
        <w:tc>
          <w:tcPr>
            <w:tcW w:w="9510" w:type="dxa"/>
            <w:vAlign w:val="center"/>
          </w:tcPr>
          <w:p w:rsidR="005B0F49" w:rsidRPr="002C5C6E" w:rsidRDefault="005B0F49" w:rsidP="00EF1B41">
            <w:pPr>
              <w:rPr>
                <w:sz w:val="24"/>
                <w:szCs w:val="24"/>
              </w:rPr>
            </w:pPr>
          </w:p>
        </w:tc>
      </w:tr>
      <w:tr w:rsidR="005B0F49" w:rsidRPr="002C5C6E" w:rsidTr="00EF1B41">
        <w:tc>
          <w:tcPr>
            <w:tcW w:w="2802" w:type="dxa"/>
            <w:vMerge/>
            <w:vAlign w:val="center"/>
          </w:tcPr>
          <w:p w:rsidR="005B0F49" w:rsidRPr="002C5C6E" w:rsidRDefault="005B0F49" w:rsidP="00EF1B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31" w:type="dxa"/>
            <w:vAlign w:val="center"/>
          </w:tcPr>
          <w:p w:rsidR="005B0F49" w:rsidRPr="002C5C6E" w:rsidRDefault="005B0F49" w:rsidP="00EF1B41">
            <w:pPr>
              <w:jc w:val="center"/>
              <w:rPr>
                <w:sz w:val="24"/>
                <w:szCs w:val="24"/>
              </w:rPr>
            </w:pPr>
            <w:r w:rsidRPr="002C5C6E">
              <w:rPr>
                <w:sz w:val="24"/>
                <w:szCs w:val="24"/>
              </w:rPr>
              <w:t>Zone de texte</w:t>
            </w:r>
          </w:p>
        </w:tc>
        <w:tc>
          <w:tcPr>
            <w:tcW w:w="9510" w:type="dxa"/>
            <w:vAlign w:val="center"/>
          </w:tcPr>
          <w:p w:rsidR="005B0F49" w:rsidRPr="002C5C6E" w:rsidRDefault="005B0F49" w:rsidP="00EF1B41">
            <w:pPr>
              <w:rPr>
                <w:sz w:val="24"/>
                <w:szCs w:val="24"/>
              </w:rPr>
            </w:pPr>
          </w:p>
        </w:tc>
      </w:tr>
      <w:tr w:rsidR="005B0F49" w:rsidRPr="002C5C6E" w:rsidTr="00EF1B41">
        <w:tc>
          <w:tcPr>
            <w:tcW w:w="2802" w:type="dxa"/>
            <w:vMerge/>
            <w:vAlign w:val="center"/>
          </w:tcPr>
          <w:p w:rsidR="005B0F49" w:rsidRPr="002C5C6E" w:rsidRDefault="005B0F49" w:rsidP="00EF1B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31" w:type="dxa"/>
            <w:vMerge w:val="restart"/>
            <w:vAlign w:val="center"/>
          </w:tcPr>
          <w:p w:rsidR="005B0F49" w:rsidRPr="002C5C6E" w:rsidRDefault="005B0F49" w:rsidP="00EF1B41">
            <w:pPr>
              <w:jc w:val="center"/>
              <w:rPr>
                <w:sz w:val="24"/>
                <w:szCs w:val="24"/>
              </w:rPr>
            </w:pPr>
            <w:r w:rsidRPr="002C5C6E">
              <w:rPr>
                <w:sz w:val="24"/>
                <w:szCs w:val="24"/>
              </w:rPr>
              <w:t>Source</w:t>
            </w:r>
          </w:p>
        </w:tc>
        <w:tc>
          <w:tcPr>
            <w:tcW w:w="9510" w:type="dxa"/>
            <w:vAlign w:val="center"/>
          </w:tcPr>
          <w:p w:rsidR="005B0F49" w:rsidRPr="002C5C6E" w:rsidRDefault="005B0F49" w:rsidP="00EF1B41">
            <w:pPr>
              <w:rPr>
                <w:sz w:val="24"/>
                <w:szCs w:val="24"/>
              </w:rPr>
            </w:pPr>
          </w:p>
        </w:tc>
      </w:tr>
      <w:tr w:rsidR="005B0F49" w:rsidRPr="002C5C6E" w:rsidTr="00EF1B41">
        <w:tc>
          <w:tcPr>
            <w:tcW w:w="2802" w:type="dxa"/>
            <w:vMerge/>
            <w:vAlign w:val="center"/>
          </w:tcPr>
          <w:p w:rsidR="005B0F49" w:rsidRPr="002C5C6E" w:rsidRDefault="005B0F49" w:rsidP="00EF1B4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31" w:type="dxa"/>
            <w:vMerge/>
            <w:vAlign w:val="center"/>
          </w:tcPr>
          <w:p w:rsidR="005B0F49" w:rsidRPr="002C5C6E" w:rsidRDefault="005B0F49" w:rsidP="00EF1B4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10" w:type="dxa"/>
            <w:vAlign w:val="center"/>
          </w:tcPr>
          <w:p w:rsidR="005B0F49" w:rsidRPr="002C5C6E" w:rsidRDefault="005B0F49" w:rsidP="00EF1B41">
            <w:pPr>
              <w:rPr>
                <w:sz w:val="24"/>
                <w:szCs w:val="24"/>
              </w:rPr>
            </w:pPr>
          </w:p>
        </w:tc>
      </w:tr>
      <w:tr w:rsidR="005B0F49" w:rsidRPr="002C5C6E" w:rsidTr="00EF1B41">
        <w:tc>
          <w:tcPr>
            <w:tcW w:w="2802" w:type="dxa"/>
            <w:vMerge/>
            <w:vAlign w:val="center"/>
          </w:tcPr>
          <w:p w:rsidR="005B0F49" w:rsidRPr="002C5C6E" w:rsidRDefault="005B0F49" w:rsidP="00EF1B4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31" w:type="dxa"/>
            <w:vMerge/>
            <w:vAlign w:val="center"/>
          </w:tcPr>
          <w:p w:rsidR="005B0F49" w:rsidRPr="002C5C6E" w:rsidRDefault="005B0F49" w:rsidP="00EF1B4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10" w:type="dxa"/>
            <w:vAlign w:val="center"/>
          </w:tcPr>
          <w:p w:rsidR="005B0F49" w:rsidRPr="002C5C6E" w:rsidRDefault="005B0F49" w:rsidP="00EF1B41">
            <w:pPr>
              <w:rPr>
                <w:sz w:val="24"/>
                <w:szCs w:val="24"/>
              </w:rPr>
            </w:pPr>
          </w:p>
        </w:tc>
      </w:tr>
    </w:tbl>
    <w:p w:rsidR="005B0F49" w:rsidRDefault="005B0F49" w:rsidP="005B0F49">
      <w:pPr>
        <w:spacing w:after="0"/>
        <w:ind w:right="2834"/>
        <w:jc w:val="both"/>
        <w:rPr>
          <w:b/>
        </w:rPr>
      </w:pPr>
    </w:p>
    <w:p w:rsidR="005B0F49" w:rsidRDefault="005B0F49" w:rsidP="005B0F49">
      <w:pPr>
        <w:spacing w:after="0"/>
        <w:ind w:right="2834"/>
        <w:jc w:val="both"/>
        <w:rPr>
          <w:b/>
        </w:rPr>
      </w:pPr>
    </w:p>
    <w:p w:rsidR="005B0F49" w:rsidRDefault="005B0F49" w:rsidP="005B0F49">
      <w:pPr>
        <w:rPr>
          <w:b/>
        </w:rPr>
      </w:pPr>
      <w:r>
        <w:rPr>
          <w:b/>
        </w:rPr>
        <w:br w:type="page"/>
      </w:r>
    </w:p>
    <w:p w:rsidR="00520C98" w:rsidRDefault="00520C98" w:rsidP="005B0F49">
      <w:pPr>
        <w:spacing w:after="0"/>
        <w:ind w:right="2834"/>
        <w:jc w:val="both"/>
        <w:rPr>
          <w:b/>
        </w:rPr>
      </w:pPr>
      <w:r w:rsidRPr="001D0D0F">
        <w:rPr>
          <w:b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FD8DE1D" wp14:editId="7DCDCEB4">
                <wp:simplePos x="0" y="0"/>
                <wp:positionH relativeFrom="column">
                  <wp:posOffset>8103471</wp:posOffset>
                </wp:positionH>
                <wp:positionV relativeFrom="paragraph">
                  <wp:posOffset>-189924</wp:posOffset>
                </wp:positionV>
                <wp:extent cx="1790700" cy="361507"/>
                <wp:effectExtent l="0" t="0" r="19050" b="19685"/>
                <wp:wrapNone/>
                <wp:docPr id="635" name="Rectangle à coins arrondis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36150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B0F49" w:rsidRPr="001D0D0F" w:rsidRDefault="005B0F49" w:rsidP="005B0F4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DOCUMENT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35" o:spid="_x0000_s1066" style="position:absolute;left:0;text-align:left;margin-left:638.05pt;margin-top:-14.95pt;width:141pt;height:28.45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" fillcolor="window" strokecolor="#f79646" strokeweight="2pt">
                <v:textbox>
                  <w:txbxContent>
                    <w:p w:rsidR="005B0F49" w:rsidRPr="001D0D0F" w:rsidRDefault="005B0F49" w:rsidP="005B0F4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DOCUMENT 8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Grilledutableau1"/>
        <w:tblpPr w:leftFromText="141" w:rightFromText="141" w:vertAnchor="page" w:horzAnchor="margin" w:tblpXSpec="center" w:tblpY="1035"/>
        <w:tblW w:w="15843" w:type="dxa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802"/>
        <w:gridCol w:w="3531"/>
        <w:gridCol w:w="9510"/>
      </w:tblGrid>
      <w:tr w:rsidR="00520C98" w:rsidRPr="002C5C6E" w:rsidTr="00667E77">
        <w:tc>
          <w:tcPr>
            <w:tcW w:w="2802" w:type="dxa"/>
            <w:vAlign w:val="center"/>
          </w:tcPr>
          <w:p w:rsidR="00520C98" w:rsidRPr="002C5C6E" w:rsidRDefault="00520C98" w:rsidP="00667E77">
            <w:pPr>
              <w:jc w:val="center"/>
              <w:rPr>
                <w:b/>
                <w:sz w:val="32"/>
                <w:szCs w:val="34"/>
                <w:u w:val="single"/>
              </w:rPr>
            </w:pPr>
            <w:r w:rsidRPr="002C5C6E">
              <w:rPr>
                <w:b/>
                <w:sz w:val="32"/>
                <w:szCs w:val="34"/>
                <w:u w:val="single"/>
              </w:rPr>
              <w:t>ELEMENTS</w:t>
            </w:r>
          </w:p>
        </w:tc>
        <w:tc>
          <w:tcPr>
            <w:tcW w:w="3531" w:type="dxa"/>
            <w:vAlign w:val="center"/>
          </w:tcPr>
          <w:p w:rsidR="00520C98" w:rsidRPr="002C5C6E" w:rsidRDefault="00520C98" w:rsidP="00667E77">
            <w:pPr>
              <w:jc w:val="center"/>
              <w:rPr>
                <w:b/>
                <w:sz w:val="32"/>
                <w:szCs w:val="34"/>
                <w:u w:val="single"/>
              </w:rPr>
            </w:pPr>
            <w:r w:rsidRPr="002C5C6E">
              <w:rPr>
                <w:b/>
                <w:sz w:val="32"/>
                <w:szCs w:val="34"/>
                <w:u w:val="single"/>
              </w:rPr>
              <w:t>CARACTERISTIQUES</w:t>
            </w:r>
          </w:p>
        </w:tc>
        <w:tc>
          <w:tcPr>
            <w:tcW w:w="9510" w:type="dxa"/>
            <w:vAlign w:val="center"/>
          </w:tcPr>
          <w:p w:rsidR="00520C98" w:rsidRPr="002C5C6E" w:rsidRDefault="00520C98" w:rsidP="00667E77">
            <w:pPr>
              <w:jc w:val="center"/>
              <w:rPr>
                <w:b/>
                <w:sz w:val="32"/>
                <w:szCs w:val="34"/>
                <w:u w:val="single"/>
              </w:rPr>
            </w:pPr>
            <w:r w:rsidRPr="002C5C6E">
              <w:rPr>
                <w:b/>
                <w:sz w:val="32"/>
                <w:szCs w:val="34"/>
                <w:u w:val="single"/>
              </w:rPr>
              <w:t>CHOIX</w:t>
            </w:r>
          </w:p>
        </w:tc>
      </w:tr>
      <w:tr w:rsidR="00520C98" w:rsidRPr="002C5C6E" w:rsidTr="00667E77">
        <w:tc>
          <w:tcPr>
            <w:tcW w:w="2802" w:type="dxa"/>
            <w:vMerge w:val="restart"/>
            <w:vAlign w:val="center"/>
          </w:tcPr>
          <w:p w:rsidR="00520C98" w:rsidRPr="002C5C6E" w:rsidRDefault="00520C98" w:rsidP="00667E77">
            <w:pPr>
              <w:jc w:val="center"/>
              <w:rPr>
                <w:b/>
                <w:sz w:val="28"/>
                <w:szCs w:val="24"/>
                <w:u w:val="single"/>
              </w:rPr>
            </w:pPr>
            <w:r w:rsidRPr="002C5C6E">
              <w:rPr>
                <w:b/>
                <w:sz w:val="28"/>
                <w:szCs w:val="24"/>
                <w:u w:val="single"/>
              </w:rPr>
              <w:t>Logo</w:t>
            </w:r>
          </w:p>
        </w:tc>
        <w:tc>
          <w:tcPr>
            <w:tcW w:w="3531" w:type="dxa"/>
            <w:vAlign w:val="center"/>
          </w:tcPr>
          <w:p w:rsidR="00520C98" w:rsidRPr="002C5C6E" w:rsidRDefault="00520C98" w:rsidP="00667E77">
            <w:pPr>
              <w:jc w:val="center"/>
              <w:rPr>
                <w:sz w:val="24"/>
                <w:szCs w:val="24"/>
              </w:rPr>
            </w:pPr>
            <w:r w:rsidRPr="002C5C6E">
              <w:rPr>
                <w:sz w:val="24"/>
                <w:szCs w:val="24"/>
              </w:rPr>
              <w:t>Titre</w:t>
            </w:r>
          </w:p>
        </w:tc>
        <w:tc>
          <w:tcPr>
            <w:tcW w:w="9510" w:type="dxa"/>
            <w:vAlign w:val="center"/>
          </w:tcPr>
          <w:p w:rsidR="00520C98" w:rsidRPr="002C5C6E" w:rsidRDefault="00520C98" w:rsidP="00667E77">
            <w:pPr>
              <w:rPr>
                <w:sz w:val="24"/>
                <w:szCs w:val="24"/>
              </w:rPr>
            </w:pPr>
          </w:p>
        </w:tc>
      </w:tr>
      <w:tr w:rsidR="00520C98" w:rsidRPr="002C5C6E" w:rsidTr="00667E77">
        <w:tc>
          <w:tcPr>
            <w:tcW w:w="2802" w:type="dxa"/>
            <w:vMerge/>
            <w:vAlign w:val="center"/>
          </w:tcPr>
          <w:p w:rsidR="00520C98" w:rsidRPr="002C5C6E" w:rsidRDefault="00520C98" w:rsidP="00667E77">
            <w:pPr>
              <w:jc w:val="center"/>
              <w:rPr>
                <w:b/>
                <w:sz w:val="28"/>
                <w:szCs w:val="24"/>
                <w:u w:val="single"/>
              </w:rPr>
            </w:pPr>
          </w:p>
        </w:tc>
        <w:tc>
          <w:tcPr>
            <w:tcW w:w="3531" w:type="dxa"/>
            <w:vAlign w:val="center"/>
          </w:tcPr>
          <w:p w:rsidR="00520C98" w:rsidRPr="002C5C6E" w:rsidRDefault="00520C98" w:rsidP="00667E77">
            <w:pPr>
              <w:jc w:val="center"/>
              <w:rPr>
                <w:sz w:val="24"/>
                <w:szCs w:val="24"/>
              </w:rPr>
            </w:pPr>
            <w:r w:rsidRPr="002C5C6E">
              <w:rPr>
                <w:sz w:val="24"/>
                <w:szCs w:val="24"/>
              </w:rPr>
              <w:t>Couleurs</w:t>
            </w:r>
          </w:p>
        </w:tc>
        <w:tc>
          <w:tcPr>
            <w:tcW w:w="9510" w:type="dxa"/>
            <w:vAlign w:val="center"/>
          </w:tcPr>
          <w:p w:rsidR="00520C98" w:rsidRPr="002C5C6E" w:rsidRDefault="00520C98" w:rsidP="00667E77">
            <w:pPr>
              <w:rPr>
                <w:sz w:val="24"/>
                <w:szCs w:val="24"/>
              </w:rPr>
            </w:pPr>
          </w:p>
        </w:tc>
      </w:tr>
      <w:tr w:rsidR="00520C98" w:rsidRPr="002C5C6E" w:rsidTr="00667E77">
        <w:tc>
          <w:tcPr>
            <w:tcW w:w="2802" w:type="dxa"/>
            <w:vMerge/>
            <w:vAlign w:val="center"/>
          </w:tcPr>
          <w:p w:rsidR="00520C98" w:rsidRPr="002C5C6E" w:rsidRDefault="00520C98" w:rsidP="00667E77">
            <w:pPr>
              <w:jc w:val="center"/>
              <w:rPr>
                <w:b/>
                <w:sz w:val="28"/>
                <w:szCs w:val="24"/>
                <w:u w:val="single"/>
              </w:rPr>
            </w:pPr>
          </w:p>
        </w:tc>
        <w:tc>
          <w:tcPr>
            <w:tcW w:w="3531" w:type="dxa"/>
            <w:vAlign w:val="center"/>
          </w:tcPr>
          <w:p w:rsidR="00520C98" w:rsidRPr="002C5C6E" w:rsidRDefault="00520C98" w:rsidP="00667E77">
            <w:pPr>
              <w:jc w:val="center"/>
              <w:rPr>
                <w:sz w:val="24"/>
                <w:szCs w:val="24"/>
              </w:rPr>
            </w:pPr>
            <w:r w:rsidRPr="002C5C6E">
              <w:rPr>
                <w:sz w:val="24"/>
                <w:szCs w:val="24"/>
              </w:rPr>
              <w:t>Taille</w:t>
            </w:r>
          </w:p>
        </w:tc>
        <w:tc>
          <w:tcPr>
            <w:tcW w:w="9510" w:type="dxa"/>
            <w:vAlign w:val="center"/>
          </w:tcPr>
          <w:p w:rsidR="00520C98" w:rsidRPr="002C5C6E" w:rsidRDefault="00520C98" w:rsidP="00667E77">
            <w:pPr>
              <w:rPr>
                <w:sz w:val="24"/>
                <w:szCs w:val="24"/>
              </w:rPr>
            </w:pPr>
          </w:p>
        </w:tc>
      </w:tr>
      <w:tr w:rsidR="00520C98" w:rsidRPr="002C5C6E" w:rsidTr="00667E77">
        <w:tc>
          <w:tcPr>
            <w:tcW w:w="2802" w:type="dxa"/>
            <w:vMerge/>
            <w:vAlign w:val="center"/>
          </w:tcPr>
          <w:p w:rsidR="00520C98" w:rsidRPr="002C5C6E" w:rsidRDefault="00520C98" w:rsidP="00667E77">
            <w:pPr>
              <w:jc w:val="center"/>
              <w:rPr>
                <w:b/>
                <w:sz w:val="28"/>
                <w:szCs w:val="24"/>
                <w:u w:val="single"/>
              </w:rPr>
            </w:pPr>
          </w:p>
        </w:tc>
        <w:tc>
          <w:tcPr>
            <w:tcW w:w="3531" w:type="dxa"/>
            <w:vAlign w:val="center"/>
          </w:tcPr>
          <w:p w:rsidR="00520C98" w:rsidRPr="002C5C6E" w:rsidRDefault="00520C98" w:rsidP="00667E77">
            <w:pPr>
              <w:jc w:val="center"/>
              <w:rPr>
                <w:sz w:val="24"/>
                <w:szCs w:val="24"/>
              </w:rPr>
            </w:pPr>
            <w:r w:rsidRPr="002C5C6E">
              <w:rPr>
                <w:sz w:val="24"/>
                <w:szCs w:val="24"/>
              </w:rPr>
              <w:t>Zone de texte</w:t>
            </w:r>
          </w:p>
        </w:tc>
        <w:tc>
          <w:tcPr>
            <w:tcW w:w="9510" w:type="dxa"/>
            <w:vAlign w:val="center"/>
          </w:tcPr>
          <w:p w:rsidR="00520C98" w:rsidRPr="002C5C6E" w:rsidRDefault="00520C98" w:rsidP="00667E77">
            <w:pPr>
              <w:rPr>
                <w:sz w:val="24"/>
                <w:szCs w:val="24"/>
              </w:rPr>
            </w:pPr>
          </w:p>
        </w:tc>
      </w:tr>
      <w:tr w:rsidR="00520C98" w:rsidRPr="002C5C6E" w:rsidTr="00667E77">
        <w:tc>
          <w:tcPr>
            <w:tcW w:w="2802" w:type="dxa"/>
            <w:vMerge w:val="restart"/>
            <w:vAlign w:val="center"/>
          </w:tcPr>
          <w:p w:rsidR="00520C98" w:rsidRPr="002C5C6E" w:rsidRDefault="00520C98" w:rsidP="00667E77">
            <w:pPr>
              <w:jc w:val="center"/>
              <w:rPr>
                <w:b/>
                <w:sz w:val="28"/>
                <w:szCs w:val="24"/>
                <w:u w:val="single"/>
              </w:rPr>
            </w:pPr>
            <w:r w:rsidRPr="002C5C6E">
              <w:rPr>
                <w:b/>
                <w:sz w:val="28"/>
                <w:szCs w:val="24"/>
                <w:u w:val="single"/>
              </w:rPr>
              <w:t>Police Titre du journal</w:t>
            </w:r>
          </w:p>
        </w:tc>
        <w:tc>
          <w:tcPr>
            <w:tcW w:w="3531" w:type="dxa"/>
            <w:vAlign w:val="center"/>
          </w:tcPr>
          <w:p w:rsidR="00520C98" w:rsidRPr="002C5C6E" w:rsidRDefault="00520C98" w:rsidP="00667E77">
            <w:pPr>
              <w:jc w:val="center"/>
              <w:rPr>
                <w:sz w:val="24"/>
                <w:szCs w:val="24"/>
              </w:rPr>
            </w:pPr>
            <w:r w:rsidRPr="002C5C6E">
              <w:rPr>
                <w:sz w:val="24"/>
                <w:szCs w:val="24"/>
              </w:rPr>
              <w:t>Titre</w:t>
            </w:r>
          </w:p>
        </w:tc>
        <w:tc>
          <w:tcPr>
            <w:tcW w:w="9510" w:type="dxa"/>
            <w:vAlign w:val="center"/>
          </w:tcPr>
          <w:p w:rsidR="00520C98" w:rsidRPr="002C5C6E" w:rsidRDefault="00520C98" w:rsidP="00667E77">
            <w:pPr>
              <w:rPr>
                <w:sz w:val="24"/>
                <w:szCs w:val="24"/>
              </w:rPr>
            </w:pPr>
          </w:p>
        </w:tc>
      </w:tr>
      <w:tr w:rsidR="00520C98" w:rsidRPr="002C5C6E" w:rsidTr="00667E77">
        <w:tc>
          <w:tcPr>
            <w:tcW w:w="2802" w:type="dxa"/>
            <w:vMerge/>
            <w:vAlign w:val="center"/>
          </w:tcPr>
          <w:p w:rsidR="00520C98" w:rsidRPr="002C5C6E" w:rsidRDefault="00520C98" w:rsidP="00667E77">
            <w:pPr>
              <w:jc w:val="center"/>
              <w:rPr>
                <w:b/>
                <w:sz w:val="28"/>
                <w:szCs w:val="24"/>
                <w:u w:val="single"/>
              </w:rPr>
            </w:pPr>
          </w:p>
        </w:tc>
        <w:tc>
          <w:tcPr>
            <w:tcW w:w="3531" w:type="dxa"/>
            <w:vAlign w:val="center"/>
          </w:tcPr>
          <w:p w:rsidR="00520C98" w:rsidRPr="002C5C6E" w:rsidRDefault="00520C98" w:rsidP="00667E77">
            <w:pPr>
              <w:jc w:val="center"/>
              <w:rPr>
                <w:sz w:val="24"/>
                <w:szCs w:val="24"/>
              </w:rPr>
            </w:pPr>
            <w:r w:rsidRPr="002C5C6E">
              <w:rPr>
                <w:sz w:val="24"/>
                <w:szCs w:val="24"/>
              </w:rPr>
              <w:t>Couleurs</w:t>
            </w:r>
          </w:p>
        </w:tc>
        <w:tc>
          <w:tcPr>
            <w:tcW w:w="9510" w:type="dxa"/>
            <w:vAlign w:val="center"/>
          </w:tcPr>
          <w:p w:rsidR="00520C98" w:rsidRPr="002C5C6E" w:rsidRDefault="00520C98" w:rsidP="00667E77">
            <w:pPr>
              <w:rPr>
                <w:sz w:val="24"/>
                <w:szCs w:val="24"/>
              </w:rPr>
            </w:pPr>
          </w:p>
        </w:tc>
      </w:tr>
      <w:tr w:rsidR="00520C98" w:rsidRPr="002C5C6E" w:rsidTr="00667E77">
        <w:tc>
          <w:tcPr>
            <w:tcW w:w="2802" w:type="dxa"/>
            <w:vMerge/>
            <w:vAlign w:val="center"/>
          </w:tcPr>
          <w:p w:rsidR="00520C98" w:rsidRPr="002C5C6E" w:rsidRDefault="00520C98" w:rsidP="00667E77">
            <w:pPr>
              <w:jc w:val="center"/>
              <w:rPr>
                <w:b/>
                <w:sz w:val="28"/>
                <w:szCs w:val="24"/>
                <w:u w:val="single"/>
              </w:rPr>
            </w:pPr>
          </w:p>
        </w:tc>
        <w:tc>
          <w:tcPr>
            <w:tcW w:w="3531" w:type="dxa"/>
            <w:vAlign w:val="center"/>
          </w:tcPr>
          <w:p w:rsidR="00520C98" w:rsidRPr="002C5C6E" w:rsidRDefault="00520C98" w:rsidP="00667E77">
            <w:pPr>
              <w:jc w:val="center"/>
              <w:rPr>
                <w:sz w:val="24"/>
                <w:szCs w:val="24"/>
              </w:rPr>
            </w:pPr>
            <w:r w:rsidRPr="002C5C6E">
              <w:rPr>
                <w:sz w:val="24"/>
                <w:szCs w:val="24"/>
              </w:rPr>
              <w:t>Taille</w:t>
            </w:r>
          </w:p>
        </w:tc>
        <w:tc>
          <w:tcPr>
            <w:tcW w:w="9510" w:type="dxa"/>
            <w:vAlign w:val="center"/>
          </w:tcPr>
          <w:p w:rsidR="00520C98" w:rsidRPr="002C5C6E" w:rsidRDefault="00520C98" w:rsidP="00667E77">
            <w:pPr>
              <w:rPr>
                <w:sz w:val="24"/>
                <w:szCs w:val="24"/>
              </w:rPr>
            </w:pPr>
          </w:p>
        </w:tc>
      </w:tr>
      <w:tr w:rsidR="00520C98" w:rsidRPr="002C5C6E" w:rsidTr="00667E77">
        <w:tc>
          <w:tcPr>
            <w:tcW w:w="2802" w:type="dxa"/>
            <w:vMerge/>
            <w:vAlign w:val="center"/>
          </w:tcPr>
          <w:p w:rsidR="00520C98" w:rsidRPr="002C5C6E" w:rsidRDefault="00520C98" w:rsidP="00667E77">
            <w:pPr>
              <w:jc w:val="center"/>
              <w:rPr>
                <w:b/>
                <w:sz w:val="28"/>
                <w:szCs w:val="24"/>
                <w:u w:val="single"/>
              </w:rPr>
            </w:pPr>
          </w:p>
        </w:tc>
        <w:tc>
          <w:tcPr>
            <w:tcW w:w="3531" w:type="dxa"/>
            <w:vAlign w:val="center"/>
          </w:tcPr>
          <w:p w:rsidR="00520C98" w:rsidRPr="002C5C6E" w:rsidRDefault="00520C98" w:rsidP="00667E77">
            <w:pPr>
              <w:jc w:val="center"/>
              <w:rPr>
                <w:sz w:val="24"/>
                <w:szCs w:val="24"/>
              </w:rPr>
            </w:pPr>
            <w:r w:rsidRPr="002C5C6E">
              <w:rPr>
                <w:sz w:val="24"/>
                <w:szCs w:val="24"/>
              </w:rPr>
              <w:t>Style</w:t>
            </w:r>
          </w:p>
        </w:tc>
        <w:tc>
          <w:tcPr>
            <w:tcW w:w="9510" w:type="dxa"/>
            <w:vAlign w:val="center"/>
          </w:tcPr>
          <w:p w:rsidR="00520C98" w:rsidRPr="002C5C6E" w:rsidRDefault="00520C98" w:rsidP="00667E77">
            <w:pPr>
              <w:rPr>
                <w:sz w:val="24"/>
                <w:szCs w:val="24"/>
              </w:rPr>
            </w:pPr>
          </w:p>
        </w:tc>
      </w:tr>
      <w:tr w:rsidR="00520C98" w:rsidRPr="002C5C6E" w:rsidTr="00667E77">
        <w:tc>
          <w:tcPr>
            <w:tcW w:w="2802" w:type="dxa"/>
            <w:vMerge/>
            <w:vAlign w:val="center"/>
          </w:tcPr>
          <w:p w:rsidR="00520C98" w:rsidRPr="002C5C6E" w:rsidRDefault="00520C98" w:rsidP="00667E77">
            <w:pPr>
              <w:jc w:val="center"/>
              <w:rPr>
                <w:b/>
                <w:sz w:val="28"/>
                <w:szCs w:val="24"/>
                <w:u w:val="single"/>
              </w:rPr>
            </w:pPr>
          </w:p>
        </w:tc>
        <w:tc>
          <w:tcPr>
            <w:tcW w:w="3531" w:type="dxa"/>
            <w:vAlign w:val="center"/>
          </w:tcPr>
          <w:p w:rsidR="00520C98" w:rsidRPr="002C5C6E" w:rsidRDefault="00520C98" w:rsidP="00667E77">
            <w:pPr>
              <w:jc w:val="center"/>
              <w:rPr>
                <w:sz w:val="24"/>
                <w:szCs w:val="24"/>
              </w:rPr>
            </w:pPr>
            <w:r w:rsidRPr="002C5C6E">
              <w:rPr>
                <w:sz w:val="24"/>
                <w:szCs w:val="24"/>
              </w:rPr>
              <w:t>Zone de texte</w:t>
            </w:r>
          </w:p>
        </w:tc>
        <w:tc>
          <w:tcPr>
            <w:tcW w:w="9510" w:type="dxa"/>
            <w:vAlign w:val="center"/>
          </w:tcPr>
          <w:p w:rsidR="00520C98" w:rsidRPr="002C5C6E" w:rsidRDefault="00520C98" w:rsidP="00667E77">
            <w:pPr>
              <w:rPr>
                <w:sz w:val="24"/>
                <w:szCs w:val="24"/>
              </w:rPr>
            </w:pPr>
          </w:p>
        </w:tc>
      </w:tr>
      <w:tr w:rsidR="00520C98" w:rsidRPr="002C5C6E" w:rsidTr="00667E77">
        <w:tc>
          <w:tcPr>
            <w:tcW w:w="2802" w:type="dxa"/>
            <w:vMerge w:val="restart"/>
            <w:vAlign w:val="center"/>
          </w:tcPr>
          <w:p w:rsidR="00520C98" w:rsidRPr="002C5C6E" w:rsidRDefault="00520C98" w:rsidP="00667E77">
            <w:pPr>
              <w:jc w:val="center"/>
              <w:rPr>
                <w:b/>
                <w:sz w:val="28"/>
                <w:szCs w:val="24"/>
                <w:u w:val="single"/>
              </w:rPr>
            </w:pPr>
            <w:r w:rsidRPr="002C5C6E">
              <w:rPr>
                <w:b/>
                <w:sz w:val="28"/>
                <w:szCs w:val="24"/>
                <w:u w:val="single"/>
              </w:rPr>
              <w:t>Police des articles</w:t>
            </w:r>
          </w:p>
        </w:tc>
        <w:tc>
          <w:tcPr>
            <w:tcW w:w="3531" w:type="dxa"/>
            <w:vAlign w:val="center"/>
          </w:tcPr>
          <w:p w:rsidR="00520C98" w:rsidRPr="002C5C6E" w:rsidRDefault="00520C98" w:rsidP="00667E77">
            <w:pPr>
              <w:jc w:val="center"/>
              <w:rPr>
                <w:sz w:val="24"/>
                <w:szCs w:val="24"/>
              </w:rPr>
            </w:pPr>
            <w:r w:rsidRPr="002C5C6E">
              <w:rPr>
                <w:sz w:val="24"/>
                <w:szCs w:val="24"/>
              </w:rPr>
              <w:t>Titre</w:t>
            </w:r>
          </w:p>
        </w:tc>
        <w:tc>
          <w:tcPr>
            <w:tcW w:w="9510" w:type="dxa"/>
            <w:vAlign w:val="center"/>
          </w:tcPr>
          <w:p w:rsidR="00520C98" w:rsidRPr="002C5C6E" w:rsidRDefault="00520C98" w:rsidP="00667E77">
            <w:pPr>
              <w:rPr>
                <w:sz w:val="24"/>
                <w:szCs w:val="24"/>
              </w:rPr>
            </w:pPr>
          </w:p>
        </w:tc>
      </w:tr>
      <w:tr w:rsidR="00520C98" w:rsidRPr="002C5C6E" w:rsidTr="00667E77">
        <w:tc>
          <w:tcPr>
            <w:tcW w:w="2802" w:type="dxa"/>
            <w:vMerge/>
            <w:vAlign w:val="center"/>
          </w:tcPr>
          <w:p w:rsidR="00520C98" w:rsidRPr="002C5C6E" w:rsidRDefault="00520C98" w:rsidP="00667E77">
            <w:pPr>
              <w:jc w:val="center"/>
              <w:rPr>
                <w:b/>
                <w:sz w:val="28"/>
                <w:szCs w:val="24"/>
                <w:u w:val="single"/>
              </w:rPr>
            </w:pPr>
          </w:p>
        </w:tc>
        <w:tc>
          <w:tcPr>
            <w:tcW w:w="3531" w:type="dxa"/>
            <w:vAlign w:val="center"/>
          </w:tcPr>
          <w:p w:rsidR="00520C98" w:rsidRPr="002C5C6E" w:rsidRDefault="00520C98" w:rsidP="00667E77">
            <w:pPr>
              <w:jc w:val="center"/>
              <w:rPr>
                <w:sz w:val="24"/>
                <w:szCs w:val="24"/>
              </w:rPr>
            </w:pPr>
            <w:r w:rsidRPr="002C5C6E">
              <w:rPr>
                <w:sz w:val="24"/>
                <w:szCs w:val="24"/>
              </w:rPr>
              <w:t>Couleurs</w:t>
            </w:r>
          </w:p>
        </w:tc>
        <w:tc>
          <w:tcPr>
            <w:tcW w:w="9510" w:type="dxa"/>
            <w:vAlign w:val="center"/>
          </w:tcPr>
          <w:p w:rsidR="00520C98" w:rsidRPr="002C5C6E" w:rsidRDefault="00520C98" w:rsidP="00667E77">
            <w:pPr>
              <w:rPr>
                <w:sz w:val="24"/>
                <w:szCs w:val="24"/>
              </w:rPr>
            </w:pPr>
          </w:p>
        </w:tc>
      </w:tr>
      <w:tr w:rsidR="00520C98" w:rsidRPr="002C5C6E" w:rsidTr="00667E77">
        <w:tc>
          <w:tcPr>
            <w:tcW w:w="2802" w:type="dxa"/>
            <w:vMerge/>
            <w:vAlign w:val="center"/>
          </w:tcPr>
          <w:p w:rsidR="00520C98" w:rsidRPr="002C5C6E" w:rsidRDefault="00520C98" w:rsidP="00667E77">
            <w:pPr>
              <w:jc w:val="center"/>
              <w:rPr>
                <w:b/>
                <w:sz w:val="28"/>
                <w:szCs w:val="24"/>
                <w:u w:val="single"/>
              </w:rPr>
            </w:pPr>
          </w:p>
        </w:tc>
        <w:tc>
          <w:tcPr>
            <w:tcW w:w="3531" w:type="dxa"/>
            <w:vAlign w:val="center"/>
          </w:tcPr>
          <w:p w:rsidR="00520C98" w:rsidRPr="002C5C6E" w:rsidRDefault="00520C98" w:rsidP="00667E77">
            <w:pPr>
              <w:jc w:val="center"/>
              <w:rPr>
                <w:sz w:val="24"/>
                <w:szCs w:val="24"/>
              </w:rPr>
            </w:pPr>
            <w:r w:rsidRPr="002C5C6E">
              <w:rPr>
                <w:sz w:val="24"/>
                <w:szCs w:val="24"/>
              </w:rPr>
              <w:t>Taille</w:t>
            </w:r>
          </w:p>
        </w:tc>
        <w:tc>
          <w:tcPr>
            <w:tcW w:w="9510" w:type="dxa"/>
            <w:vAlign w:val="center"/>
          </w:tcPr>
          <w:p w:rsidR="00520C98" w:rsidRPr="002C5C6E" w:rsidRDefault="00520C98" w:rsidP="00667E77">
            <w:pPr>
              <w:rPr>
                <w:sz w:val="24"/>
                <w:szCs w:val="24"/>
              </w:rPr>
            </w:pPr>
          </w:p>
        </w:tc>
      </w:tr>
      <w:tr w:rsidR="00520C98" w:rsidRPr="002C5C6E" w:rsidTr="00667E77">
        <w:tc>
          <w:tcPr>
            <w:tcW w:w="2802" w:type="dxa"/>
            <w:vMerge/>
            <w:vAlign w:val="center"/>
          </w:tcPr>
          <w:p w:rsidR="00520C98" w:rsidRPr="002C5C6E" w:rsidRDefault="00520C98" w:rsidP="00667E77">
            <w:pPr>
              <w:jc w:val="center"/>
              <w:rPr>
                <w:b/>
                <w:sz w:val="28"/>
                <w:szCs w:val="24"/>
                <w:u w:val="single"/>
              </w:rPr>
            </w:pPr>
          </w:p>
        </w:tc>
        <w:tc>
          <w:tcPr>
            <w:tcW w:w="3531" w:type="dxa"/>
            <w:vAlign w:val="center"/>
          </w:tcPr>
          <w:p w:rsidR="00520C98" w:rsidRPr="002C5C6E" w:rsidRDefault="00520C98" w:rsidP="00667E77">
            <w:pPr>
              <w:jc w:val="center"/>
              <w:rPr>
                <w:sz w:val="24"/>
                <w:szCs w:val="24"/>
              </w:rPr>
            </w:pPr>
            <w:r w:rsidRPr="002C5C6E">
              <w:rPr>
                <w:sz w:val="24"/>
                <w:szCs w:val="24"/>
              </w:rPr>
              <w:t>Style</w:t>
            </w:r>
          </w:p>
        </w:tc>
        <w:tc>
          <w:tcPr>
            <w:tcW w:w="9510" w:type="dxa"/>
            <w:vAlign w:val="center"/>
          </w:tcPr>
          <w:p w:rsidR="00520C98" w:rsidRPr="002C5C6E" w:rsidRDefault="00520C98" w:rsidP="00667E77">
            <w:pPr>
              <w:rPr>
                <w:sz w:val="24"/>
                <w:szCs w:val="24"/>
              </w:rPr>
            </w:pPr>
          </w:p>
        </w:tc>
      </w:tr>
      <w:tr w:rsidR="00520C98" w:rsidRPr="002C5C6E" w:rsidTr="00667E77">
        <w:tc>
          <w:tcPr>
            <w:tcW w:w="2802" w:type="dxa"/>
            <w:vMerge/>
            <w:vAlign w:val="center"/>
          </w:tcPr>
          <w:p w:rsidR="00520C98" w:rsidRPr="002C5C6E" w:rsidRDefault="00520C98" w:rsidP="00667E77">
            <w:pPr>
              <w:jc w:val="center"/>
              <w:rPr>
                <w:b/>
                <w:sz w:val="28"/>
                <w:szCs w:val="24"/>
                <w:u w:val="single"/>
              </w:rPr>
            </w:pPr>
          </w:p>
        </w:tc>
        <w:tc>
          <w:tcPr>
            <w:tcW w:w="3531" w:type="dxa"/>
            <w:vAlign w:val="center"/>
          </w:tcPr>
          <w:p w:rsidR="00520C98" w:rsidRPr="002C5C6E" w:rsidRDefault="00520C98" w:rsidP="00667E77">
            <w:pPr>
              <w:jc w:val="center"/>
              <w:rPr>
                <w:sz w:val="24"/>
                <w:szCs w:val="24"/>
              </w:rPr>
            </w:pPr>
            <w:r w:rsidRPr="002C5C6E">
              <w:rPr>
                <w:sz w:val="24"/>
                <w:szCs w:val="24"/>
              </w:rPr>
              <w:t>Zone de texte</w:t>
            </w:r>
          </w:p>
        </w:tc>
        <w:tc>
          <w:tcPr>
            <w:tcW w:w="9510" w:type="dxa"/>
            <w:vAlign w:val="center"/>
          </w:tcPr>
          <w:p w:rsidR="00520C98" w:rsidRPr="002C5C6E" w:rsidRDefault="00520C98" w:rsidP="00667E77">
            <w:pPr>
              <w:rPr>
                <w:sz w:val="24"/>
                <w:szCs w:val="24"/>
              </w:rPr>
            </w:pPr>
          </w:p>
        </w:tc>
      </w:tr>
      <w:tr w:rsidR="00520C98" w:rsidRPr="002C5C6E" w:rsidTr="00667E77">
        <w:tc>
          <w:tcPr>
            <w:tcW w:w="2802" w:type="dxa"/>
            <w:vMerge w:val="restart"/>
            <w:vAlign w:val="center"/>
          </w:tcPr>
          <w:p w:rsidR="00520C98" w:rsidRPr="002C5C6E" w:rsidRDefault="00520C98" w:rsidP="00667E77">
            <w:pPr>
              <w:jc w:val="center"/>
              <w:rPr>
                <w:b/>
                <w:sz w:val="28"/>
                <w:szCs w:val="24"/>
                <w:u w:val="single"/>
              </w:rPr>
            </w:pPr>
            <w:r w:rsidRPr="002C5C6E">
              <w:rPr>
                <w:b/>
                <w:sz w:val="28"/>
                <w:szCs w:val="24"/>
                <w:u w:val="single"/>
              </w:rPr>
              <w:t>Bordures</w:t>
            </w:r>
          </w:p>
        </w:tc>
        <w:tc>
          <w:tcPr>
            <w:tcW w:w="3531" w:type="dxa"/>
            <w:vAlign w:val="center"/>
          </w:tcPr>
          <w:p w:rsidR="00520C98" w:rsidRPr="002C5C6E" w:rsidRDefault="00520C98" w:rsidP="00667E77">
            <w:pPr>
              <w:jc w:val="center"/>
              <w:rPr>
                <w:sz w:val="24"/>
                <w:szCs w:val="24"/>
              </w:rPr>
            </w:pPr>
            <w:r w:rsidRPr="002C5C6E">
              <w:rPr>
                <w:sz w:val="24"/>
                <w:szCs w:val="24"/>
              </w:rPr>
              <w:t>Couleurs</w:t>
            </w:r>
          </w:p>
        </w:tc>
        <w:tc>
          <w:tcPr>
            <w:tcW w:w="9510" w:type="dxa"/>
            <w:vAlign w:val="center"/>
          </w:tcPr>
          <w:p w:rsidR="00520C98" w:rsidRPr="002C5C6E" w:rsidRDefault="00520C98" w:rsidP="00667E77">
            <w:pPr>
              <w:rPr>
                <w:sz w:val="24"/>
                <w:szCs w:val="24"/>
              </w:rPr>
            </w:pPr>
          </w:p>
        </w:tc>
      </w:tr>
      <w:tr w:rsidR="00520C98" w:rsidRPr="002C5C6E" w:rsidTr="00667E77">
        <w:tc>
          <w:tcPr>
            <w:tcW w:w="2802" w:type="dxa"/>
            <w:vMerge/>
            <w:vAlign w:val="center"/>
          </w:tcPr>
          <w:p w:rsidR="00520C98" w:rsidRPr="002C5C6E" w:rsidRDefault="00520C98" w:rsidP="00667E77">
            <w:pPr>
              <w:jc w:val="center"/>
              <w:rPr>
                <w:b/>
                <w:sz w:val="28"/>
                <w:szCs w:val="24"/>
                <w:u w:val="single"/>
              </w:rPr>
            </w:pPr>
          </w:p>
        </w:tc>
        <w:tc>
          <w:tcPr>
            <w:tcW w:w="3531" w:type="dxa"/>
            <w:vAlign w:val="center"/>
          </w:tcPr>
          <w:p w:rsidR="00520C98" w:rsidRPr="002C5C6E" w:rsidRDefault="00520C98" w:rsidP="00667E77">
            <w:pPr>
              <w:jc w:val="center"/>
              <w:rPr>
                <w:sz w:val="24"/>
                <w:szCs w:val="24"/>
              </w:rPr>
            </w:pPr>
            <w:r w:rsidRPr="002C5C6E">
              <w:rPr>
                <w:sz w:val="24"/>
                <w:szCs w:val="24"/>
              </w:rPr>
              <w:t>Taille</w:t>
            </w:r>
          </w:p>
        </w:tc>
        <w:tc>
          <w:tcPr>
            <w:tcW w:w="9510" w:type="dxa"/>
            <w:vAlign w:val="center"/>
          </w:tcPr>
          <w:p w:rsidR="00520C98" w:rsidRPr="002C5C6E" w:rsidRDefault="00520C98" w:rsidP="00667E77">
            <w:pPr>
              <w:rPr>
                <w:sz w:val="24"/>
                <w:szCs w:val="24"/>
              </w:rPr>
            </w:pPr>
          </w:p>
        </w:tc>
      </w:tr>
      <w:tr w:rsidR="00520C98" w:rsidRPr="002C5C6E" w:rsidTr="00667E77">
        <w:tc>
          <w:tcPr>
            <w:tcW w:w="2802" w:type="dxa"/>
            <w:vMerge/>
            <w:vAlign w:val="center"/>
          </w:tcPr>
          <w:p w:rsidR="00520C98" w:rsidRPr="002C5C6E" w:rsidRDefault="00520C98" w:rsidP="00667E77">
            <w:pPr>
              <w:jc w:val="center"/>
              <w:rPr>
                <w:b/>
                <w:sz w:val="28"/>
                <w:szCs w:val="24"/>
                <w:u w:val="single"/>
              </w:rPr>
            </w:pPr>
          </w:p>
        </w:tc>
        <w:tc>
          <w:tcPr>
            <w:tcW w:w="3531" w:type="dxa"/>
            <w:vAlign w:val="center"/>
          </w:tcPr>
          <w:p w:rsidR="00520C98" w:rsidRPr="002C5C6E" w:rsidRDefault="00520C98" w:rsidP="00667E77">
            <w:pPr>
              <w:jc w:val="center"/>
              <w:rPr>
                <w:sz w:val="24"/>
                <w:szCs w:val="24"/>
              </w:rPr>
            </w:pPr>
            <w:r w:rsidRPr="002C5C6E">
              <w:rPr>
                <w:sz w:val="24"/>
                <w:szCs w:val="24"/>
              </w:rPr>
              <w:t>Zones des bordures</w:t>
            </w:r>
          </w:p>
        </w:tc>
        <w:tc>
          <w:tcPr>
            <w:tcW w:w="9510" w:type="dxa"/>
            <w:vAlign w:val="center"/>
          </w:tcPr>
          <w:p w:rsidR="00520C98" w:rsidRPr="002C5C6E" w:rsidRDefault="00520C98" w:rsidP="00667E77">
            <w:pPr>
              <w:rPr>
                <w:sz w:val="24"/>
                <w:szCs w:val="24"/>
              </w:rPr>
            </w:pPr>
          </w:p>
        </w:tc>
      </w:tr>
      <w:tr w:rsidR="00520C98" w:rsidRPr="002C5C6E" w:rsidTr="00667E77">
        <w:tc>
          <w:tcPr>
            <w:tcW w:w="2802" w:type="dxa"/>
            <w:vAlign w:val="center"/>
          </w:tcPr>
          <w:p w:rsidR="00520C98" w:rsidRPr="002C5C6E" w:rsidRDefault="00520C98" w:rsidP="00667E77">
            <w:pPr>
              <w:jc w:val="center"/>
              <w:rPr>
                <w:b/>
                <w:sz w:val="28"/>
                <w:szCs w:val="24"/>
                <w:u w:val="single"/>
              </w:rPr>
            </w:pPr>
            <w:r w:rsidRPr="002C5C6E">
              <w:rPr>
                <w:b/>
                <w:sz w:val="28"/>
                <w:szCs w:val="24"/>
                <w:u w:val="single"/>
              </w:rPr>
              <w:t>Numérotation pages</w:t>
            </w:r>
          </w:p>
        </w:tc>
        <w:tc>
          <w:tcPr>
            <w:tcW w:w="3531" w:type="dxa"/>
            <w:vAlign w:val="center"/>
          </w:tcPr>
          <w:p w:rsidR="00520C98" w:rsidRPr="002C5C6E" w:rsidRDefault="00520C98" w:rsidP="00667E77">
            <w:pPr>
              <w:jc w:val="center"/>
              <w:rPr>
                <w:sz w:val="24"/>
                <w:szCs w:val="24"/>
              </w:rPr>
            </w:pPr>
            <w:r w:rsidRPr="002C5C6E">
              <w:rPr>
                <w:sz w:val="24"/>
                <w:szCs w:val="24"/>
              </w:rPr>
              <w:t>Style</w:t>
            </w:r>
          </w:p>
        </w:tc>
        <w:tc>
          <w:tcPr>
            <w:tcW w:w="9510" w:type="dxa"/>
            <w:vAlign w:val="center"/>
          </w:tcPr>
          <w:p w:rsidR="00520C98" w:rsidRPr="002C5C6E" w:rsidRDefault="00520C98" w:rsidP="00667E77">
            <w:pPr>
              <w:rPr>
                <w:sz w:val="24"/>
                <w:szCs w:val="24"/>
              </w:rPr>
            </w:pPr>
          </w:p>
        </w:tc>
      </w:tr>
      <w:tr w:rsidR="00520C98" w:rsidRPr="002C5C6E" w:rsidTr="00667E77">
        <w:trPr>
          <w:trHeight w:val="879"/>
        </w:trPr>
        <w:tc>
          <w:tcPr>
            <w:tcW w:w="2802" w:type="dxa"/>
            <w:vAlign w:val="center"/>
          </w:tcPr>
          <w:p w:rsidR="00520C98" w:rsidRPr="002C5C6E" w:rsidRDefault="00520C98" w:rsidP="00667E77">
            <w:pPr>
              <w:jc w:val="center"/>
              <w:rPr>
                <w:b/>
                <w:sz w:val="28"/>
                <w:szCs w:val="24"/>
                <w:u w:val="single"/>
              </w:rPr>
            </w:pPr>
            <w:r w:rsidRPr="002C5C6E">
              <w:rPr>
                <w:b/>
                <w:sz w:val="28"/>
                <w:szCs w:val="24"/>
                <w:u w:val="single"/>
              </w:rPr>
              <w:t>Image d’identification du journal</w:t>
            </w:r>
          </w:p>
        </w:tc>
        <w:tc>
          <w:tcPr>
            <w:tcW w:w="3531" w:type="dxa"/>
            <w:vAlign w:val="center"/>
          </w:tcPr>
          <w:p w:rsidR="00520C98" w:rsidRPr="002C5C6E" w:rsidRDefault="00520C98" w:rsidP="00667E77">
            <w:pPr>
              <w:jc w:val="center"/>
              <w:rPr>
                <w:sz w:val="24"/>
                <w:szCs w:val="24"/>
              </w:rPr>
            </w:pPr>
            <w:r w:rsidRPr="002C5C6E">
              <w:rPr>
                <w:sz w:val="24"/>
                <w:szCs w:val="24"/>
              </w:rPr>
              <w:t>Source</w:t>
            </w:r>
          </w:p>
        </w:tc>
        <w:tc>
          <w:tcPr>
            <w:tcW w:w="9510" w:type="dxa"/>
            <w:vAlign w:val="center"/>
          </w:tcPr>
          <w:p w:rsidR="00520C98" w:rsidRPr="002C5C6E" w:rsidRDefault="00520C98" w:rsidP="00667E77">
            <w:pPr>
              <w:rPr>
                <w:sz w:val="24"/>
                <w:szCs w:val="24"/>
              </w:rPr>
            </w:pPr>
          </w:p>
        </w:tc>
      </w:tr>
      <w:tr w:rsidR="00520C98" w:rsidRPr="002C5C6E" w:rsidTr="00667E77">
        <w:tc>
          <w:tcPr>
            <w:tcW w:w="2802" w:type="dxa"/>
            <w:vMerge w:val="restart"/>
            <w:vAlign w:val="center"/>
          </w:tcPr>
          <w:p w:rsidR="00520C98" w:rsidRPr="002C5C6E" w:rsidRDefault="00520C98" w:rsidP="00667E77">
            <w:pPr>
              <w:jc w:val="center"/>
              <w:rPr>
                <w:b/>
                <w:sz w:val="28"/>
                <w:szCs w:val="24"/>
                <w:u w:val="single"/>
              </w:rPr>
            </w:pPr>
            <w:r w:rsidRPr="002C5C6E">
              <w:rPr>
                <w:b/>
                <w:sz w:val="28"/>
                <w:szCs w:val="24"/>
                <w:u w:val="single"/>
              </w:rPr>
              <w:t>Disposition des articles</w:t>
            </w:r>
          </w:p>
        </w:tc>
        <w:tc>
          <w:tcPr>
            <w:tcW w:w="3531" w:type="dxa"/>
            <w:vAlign w:val="center"/>
          </w:tcPr>
          <w:p w:rsidR="00520C98" w:rsidRPr="002C5C6E" w:rsidRDefault="00520C98" w:rsidP="00667E77">
            <w:pPr>
              <w:jc w:val="center"/>
              <w:rPr>
                <w:sz w:val="24"/>
                <w:szCs w:val="24"/>
              </w:rPr>
            </w:pPr>
            <w:r w:rsidRPr="002C5C6E">
              <w:rPr>
                <w:sz w:val="24"/>
                <w:szCs w:val="24"/>
              </w:rPr>
              <w:t>Nombres de colonnes</w:t>
            </w:r>
          </w:p>
        </w:tc>
        <w:tc>
          <w:tcPr>
            <w:tcW w:w="9510" w:type="dxa"/>
            <w:vAlign w:val="center"/>
          </w:tcPr>
          <w:p w:rsidR="00520C98" w:rsidRPr="002C5C6E" w:rsidRDefault="00520C98" w:rsidP="00667E77">
            <w:pPr>
              <w:rPr>
                <w:sz w:val="24"/>
                <w:szCs w:val="24"/>
              </w:rPr>
            </w:pPr>
          </w:p>
        </w:tc>
      </w:tr>
      <w:tr w:rsidR="00520C98" w:rsidRPr="002C5C6E" w:rsidTr="00667E77">
        <w:tc>
          <w:tcPr>
            <w:tcW w:w="2802" w:type="dxa"/>
            <w:vMerge/>
            <w:vAlign w:val="center"/>
          </w:tcPr>
          <w:p w:rsidR="00520C98" w:rsidRPr="002C5C6E" w:rsidRDefault="00520C98" w:rsidP="00667E7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31" w:type="dxa"/>
            <w:vAlign w:val="center"/>
          </w:tcPr>
          <w:p w:rsidR="00520C98" w:rsidRPr="002C5C6E" w:rsidRDefault="00520C98" w:rsidP="00667E77">
            <w:pPr>
              <w:jc w:val="center"/>
              <w:rPr>
                <w:sz w:val="24"/>
                <w:szCs w:val="24"/>
              </w:rPr>
            </w:pPr>
            <w:r w:rsidRPr="002C5C6E">
              <w:rPr>
                <w:sz w:val="24"/>
                <w:szCs w:val="24"/>
              </w:rPr>
              <w:t>Zone de texte</w:t>
            </w:r>
          </w:p>
        </w:tc>
        <w:tc>
          <w:tcPr>
            <w:tcW w:w="9510" w:type="dxa"/>
            <w:vAlign w:val="center"/>
          </w:tcPr>
          <w:p w:rsidR="00520C98" w:rsidRPr="002C5C6E" w:rsidRDefault="00520C98" w:rsidP="00667E77">
            <w:pPr>
              <w:rPr>
                <w:sz w:val="24"/>
                <w:szCs w:val="24"/>
              </w:rPr>
            </w:pPr>
          </w:p>
        </w:tc>
      </w:tr>
      <w:tr w:rsidR="00520C98" w:rsidRPr="002C5C6E" w:rsidTr="00667E77">
        <w:tc>
          <w:tcPr>
            <w:tcW w:w="2802" w:type="dxa"/>
            <w:vMerge/>
            <w:vAlign w:val="center"/>
          </w:tcPr>
          <w:p w:rsidR="00520C98" w:rsidRPr="002C5C6E" w:rsidRDefault="00520C98" w:rsidP="00667E7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31" w:type="dxa"/>
            <w:vMerge w:val="restart"/>
            <w:vAlign w:val="center"/>
          </w:tcPr>
          <w:p w:rsidR="00520C98" w:rsidRPr="002C5C6E" w:rsidRDefault="00520C98" w:rsidP="00667E77">
            <w:pPr>
              <w:jc w:val="center"/>
              <w:rPr>
                <w:sz w:val="24"/>
                <w:szCs w:val="24"/>
              </w:rPr>
            </w:pPr>
            <w:r w:rsidRPr="002C5C6E">
              <w:rPr>
                <w:sz w:val="24"/>
                <w:szCs w:val="24"/>
              </w:rPr>
              <w:t>Source</w:t>
            </w:r>
          </w:p>
        </w:tc>
        <w:tc>
          <w:tcPr>
            <w:tcW w:w="9510" w:type="dxa"/>
            <w:vAlign w:val="center"/>
          </w:tcPr>
          <w:p w:rsidR="00520C98" w:rsidRPr="002C5C6E" w:rsidRDefault="00520C98" w:rsidP="00667E77">
            <w:pPr>
              <w:rPr>
                <w:sz w:val="24"/>
                <w:szCs w:val="24"/>
              </w:rPr>
            </w:pPr>
          </w:p>
        </w:tc>
      </w:tr>
      <w:tr w:rsidR="00520C98" w:rsidRPr="002C5C6E" w:rsidTr="00667E77">
        <w:tc>
          <w:tcPr>
            <w:tcW w:w="2802" w:type="dxa"/>
            <w:vMerge/>
            <w:vAlign w:val="center"/>
          </w:tcPr>
          <w:p w:rsidR="00520C98" w:rsidRPr="002C5C6E" w:rsidRDefault="00520C98" w:rsidP="00667E7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31" w:type="dxa"/>
            <w:vMerge/>
            <w:vAlign w:val="center"/>
          </w:tcPr>
          <w:p w:rsidR="00520C98" w:rsidRPr="002C5C6E" w:rsidRDefault="00520C98" w:rsidP="00667E7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10" w:type="dxa"/>
            <w:vAlign w:val="center"/>
          </w:tcPr>
          <w:p w:rsidR="00520C98" w:rsidRPr="002C5C6E" w:rsidRDefault="00520C98" w:rsidP="00667E77">
            <w:pPr>
              <w:rPr>
                <w:sz w:val="24"/>
                <w:szCs w:val="24"/>
              </w:rPr>
            </w:pPr>
          </w:p>
        </w:tc>
      </w:tr>
      <w:tr w:rsidR="00520C98" w:rsidRPr="002C5C6E" w:rsidTr="00667E77">
        <w:tc>
          <w:tcPr>
            <w:tcW w:w="2802" w:type="dxa"/>
            <w:vMerge/>
            <w:vAlign w:val="center"/>
          </w:tcPr>
          <w:p w:rsidR="00520C98" w:rsidRPr="002C5C6E" w:rsidRDefault="00520C98" w:rsidP="00667E7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31" w:type="dxa"/>
            <w:vMerge/>
            <w:vAlign w:val="center"/>
          </w:tcPr>
          <w:p w:rsidR="00520C98" w:rsidRPr="002C5C6E" w:rsidRDefault="00520C98" w:rsidP="00667E7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10" w:type="dxa"/>
            <w:vAlign w:val="center"/>
          </w:tcPr>
          <w:p w:rsidR="00520C98" w:rsidRPr="002C5C6E" w:rsidRDefault="00520C98" w:rsidP="00667E77">
            <w:pPr>
              <w:rPr>
                <w:sz w:val="24"/>
                <w:szCs w:val="24"/>
              </w:rPr>
            </w:pPr>
          </w:p>
        </w:tc>
      </w:tr>
    </w:tbl>
    <w:p w:rsidR="00520C98" w:rsidRDefault="00520C98" w:rsidP="005B0F49">
      <w:pPr>
        <w:spacing w:after="0"/>
        <w:ind w:right="2834"/>
        <w:jc w:val="both"/>
        <w:rPr>
          <w:b/>
        </w:rPr>
      </w:pPr>
    </w:p>
    <w:p w:rsidR="00520C98" w:rsidRDefault="00520C98" w:rsidP="005B0F49">
      <w:pPr>
        <w:spacing w:after="0"/>
        <w:ind w:right="2834"/>
        <w:jc w:val="both"/>
        <w:rPr>
          <w:b/>
        </w:rPr>
      </w:pPr>
    </w:p>
    <w:p w:rsidR="00282F20" w:rsidRPr="00520C98" w:rsidRDefault="00282F20" w:rsidP="00520C98">
      <w:pPr>
        <w:spacing w:after="0"/>
        <w:ind w:right="-1"/>
        <w:jc w:val="both"/>
        <w:rPr>
          <w:sz w:val="24"/>
          <w:szCs w:val="24"/>
        </w:rPr>
      </w:pPr>
    </w:p>
    <w:sectPr w:rsidR="00282F20" w:rsidRPr="00520C98" w:rsidSect="00520C98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5C33" w:rsidRDefault="00225C33" w:rsidP="004F60C6">
      <w:pPr>
        <w:spacing w:after="0" w:line="240" w:lineRule="auto"/>
      </w:pPr>
      <w:r>
        <w:separator/>
      </w:r>
    </w:p>
  </w:endnote>
  <w:endnote w:type="continuationSeparator" w:id="0">
    <w:p w:rsidR="00225C33" w:rsidRDefault="00225C33" w:rsidP="004F6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86033191"/>
      <w:docPartObj>
        <w:docPartGallery w:val="Page Numbers (Bottom of Page)"/>
        <w:docPartUnique/>
      </w:docPartObj>
    </w:sdtPr>
    <w:sdtEndPr/>
    <w:sdtContent>
      <w:p w:rsidR="00225C33" w:rsidRDefault="00225C33">
        <w:pPr>
          <w:pStyle w:val="Pieddepage"/>
          <w:ind w:right="-864"/>
          <w:jc w:val="right"/>
        </w:pPr>
        <w:r>
          <w:rPr>
            <w:noProof/>
            <w:lang w:eastAsia="fr-FR"/>
          </w:rPr>
          <mc:AlternateContent>
            <mc:Choice Requires="wpg">
              <w:drawing>
                <wp:inline distT="0" distB="0" distL="0" distR="0" wp14:anchorId="3DDC9155" wp14:editId="51C0315C">
                  <wp:extent cx="548640" cy="237490"/>
                  <wp:effectExtent l="9525" t="9525" r="13335" b="10160"/>
                  <wp:docPr id="615" name="Group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616" name="AutoShape 4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AutoShape 48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25C33" w:rsidRDefault="00225C33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EC2989" w:rsidRPr="00EC2989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id="Groupe 46" o:spid="_x0000_s1067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">
                  <v:roundrect id="AutoShape 47" o:spid="_x0000_s1068" style="position:absolute;left:859;top:415;width:374;height:864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ZTVcUA&#10;AADcAAAADwAAAGRycy9kb3ducmV2LnhtbESPzWrDMBCE74G+g9hCLqGWk4MJrpVQCoYcAqZODjku&#10;1tY2tVbGUvyTp68KhRyHmfmGyY6z6cRIg2stK9hGMQjiyuqWawXXS/62B+E8ssbOMilYyMHx8LLK&#10;MNV24i8aS1+LAGGXooLG+z6V0lUNGXSR7YmD920Hgz7IoZZ6wCnATSd3cZxIgy2HhQZ7+myo+inv&#10;RoHeLXu5KfLuscmL8X7z5XnKS6XWr/PHOwhPs3+G/9snrSDZJvB3JhwBe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lNVxQAAANwAAAAPAAAAAAAAAAAAAAAAAJgCAABkcnMv&#10;ZG93bnJldi54bWxQSwUGAAAAAAQABAD1AAAAigMAAAAA&#10;" strokecolor="#e4be84"/>
                  <v:roundrect id="AutoShape 48" o:spid="_x0000_s1069" style="position:absolute;left:898;top:451;width:296;height:792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85dsYA&#10;AADcAAAADwAAAGRycy9kb3ducmV2LnhtbESPzWrDMBCE74W+g9hCL6GRXUhcnCghBAq5lfxQfNxa&#10;G8uptTKSkrh5+qhQ6HGYmW+Y+XKwnbiQD61jBfk4A0FcO91yo+Cwf395AxEissbOMSn4oQDLxePD&#10;HEvtrrylyy42IkE4lKjAxNiXUobakMUwdj1x8o7OW4xJ+kZqj9cEt518zbKptNhyWjDY09pQ/b07&#10;WwUflazWk+qr2K4yfzvmnzcamZNSz0/DagYi0hD/w3/tjVYwzQv4PZOO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85dsYAAADcAAAADwAAAAAAAAAAAAAAAACYAgAAZHJz&#10;L2Rvd25yZXYueG1sUEsFBgAAAAAEAAQA9QAAAIsDAAAAAA==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9" o:spid="_x0000_s1070" type="#_x0000_t202" style="position:absolute;left:732;top:716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sGUcEA&#10;AADcAAAADwAAAGRycy9kb3ducmV2LnhtbERPTYvCMBC9C/6HMII3Td1D2a1GEXFBEBZrPXgcm7EN&#10;NpPaRO3+e3NY2OPjfS9WvW3EkzpvHCuYTRMQxKXThisFp+J78gnCB2SNjWNS8EseVsvhYIGZdi/O&#10;6XkMlYgh7DNUUIfQZlL6siaLfupa4shdXWcxRNhVUnf4iuG2kR9JkkqLhmNDjS1taipvx4dVsD5z&#10;vjX3n8shv+amKL4S3qc3pcajfj0HEagP/+I/904rSGdxbTwTj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bBlHBAAAA3AAAAA8AAAAAAAAAAAAAAAAAmAIAAGRycy9kb3du&#10;cmV2LnhtbFBLBQYAAAAABAAEAPUAAACGAwAAAAA=&#10;" filled="f" stroked="f">
                    <v:textbox inset="0,0,0,0">
                      <w:txbxContent>
                        <w:p w:rsidR="00225C33" w:rsidRDefault="00225C33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EC2989" w:rsidRPr="00EC2989">
                            <w:rPr>
                              <w:b/>
                              <w:bCs/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:rsidR="00225C33" w:rsidRDefault="00225C3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5C33" w:rsidRDefault="00225C33" w:rsidP="004F60C6">
      <w:pPr>
        <w:spacing w:after="0" w:line="240" w:lineRule="auto"/>
      </w:pPr>
      <w:r>
        <w:separator/>
      </w:r>
    </w:p>
  </w:footnote>
  <w:footnote w:type="continuationSeparator" w:id="0">
    <w:p w:rsidR="00225C33" w:rsidRDefault="00225C33" w:rsidP="004F60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1D4E9C"/>
    <w:multiLevelType w:val="hybridMultilevel"/>
    <w:tmpl w:val="F52672E6"/>
    <w:lvl w:ilvl="0" w:tplc="84F08CA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D380A94">
      <w:start w:val="1175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65007AE">
      <w:start w:val="1175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03889D6">
      <w:start w:val="1175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110DC3A">
      <w:start w:val="1175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DDA30B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B766FA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03A936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17C8E6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47E13D27"/>
    <w:multiLevelType w:val="hybridMultilevel"/>
    <w:tmpl w:val="B788663C"/>
    <w:lvl w:ilvl="0" w:tplc="8008225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390682"/>
    <w:multiLevelType w:val="hybridMultilevel"/>
    <w:tmpl w:val="64E0689A"/>
    <w:lvl w:ilvl="0" w:tplc="0B1A3D42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660"/>
    <w:rsid w:val="000140E2"/>
    <w:rsid w:val="00022EF7"/>
    <w:rsid w:val="0002460A"/>
    <w:rsid w:val="000408EA"/>
    <w:rsid w:val="000563B7"/>
    <w:rsid w:val="00074D6A"/>
    <w:rsid w:val="000834AB"/>
    <w:rsid w:val="000948F3"/>
    <w:rsid w:val="000C431A"/>
    <w:rsid w:val="000D2D59"/>
    <w:rsid w:val="000E4470"/>
    <w:rsid w:val="000E47C4"/>
    <w:rsid w:val="000F0F4E"/>
    <w:rsid w:val="000F4032"/>
    <w:rsid w:val="001049E4"/>
    <w:rsid w:val="0011577B"/>
    <w:rsid w:val="00130546"/>
    <w:rsid w:val="0014317C"/>
    <w:rsid w:val="00155601"/>
    <w:rsid w:val="0016655E"/>
    <w:rsid w:val="00190414"/>
    <w:rsid w:val="001B075C"/>
    <w:rsid w:val="001D0D0F"/>
    <w:rsid w:val="001E4C59"/>
    <w:rsid w:val="001F75B7"/>
    <w:rsid w:val="00203E8C"/>
    <w:rsid w:val="002207DD"/>
    <w:rsid w:val="0022125C"/>
    <w:rsid w:val="00225795"/>
    <w:rsid w:val="00225C33"/>
    <w:rsid w:val="0023430F"/>
    <w:rsid w:val="00260903"/>
    <w:rsid w:val="002714B1"/>
    <w:rsid w:val="00282F20"/>
    <w:rsid w:val="00285BEA"/>
    <w:rsid w:val="002C5C6E"/>
    <w:rsid w:val="002D1487"/>
    <w:rsid w:val="002D7361"/>
    <w:rsid w:val="00307E58"/>
    <w:rsid w:val="00315B4C"/>
    <w:rsid w:val="003548BE"/>
    <w:rsid w:val="00354ECC"/>
    <w:rsid w:val="00374997"/>
    <w:rsid w:val="003909DC"/>
    <w:rsid w:val="003970AC"/>
    <w:rsid w:val="003A5EEC"/>
    <w:rsid w:val="003C759A"/>
    <w:rsid w:val="003D0294"/>
    <w:rsid w:val="0043157C"/>
    <w:rsid w:val="00441120"/>
    <w:rsid w:val="00441960"/>
    <w:rsid w:val="00442D0D"/>
    <w:rsid w:val="00446921"/>
    <w:rsid w:val="0045441E"/>
    <w:rsid w:val="00461775"/>
    <w:rsid w:val="004857E0"/>
    <w:rsid w:val="004A155E"/>
    <w:rsid w:val="004A1C93"/>
    <w:rsid w:val="004B31DE"/>
    <w:rsid w:val="004B374C"/>
    <w:rsid w:val="004F60C6"/>
    <w:rsid w:val="00500296"/>
    <w:rsid w:val="0050443D"/>
    <w:rsid w:val="005111AB"/>
    <w:rsid w:val="00515E82"/>
    <w:rsid w:val="00520C98"/>
    <w:rsid w:val="00544E8A"/>
    <w:rsid w:val="00550D22"/>
    <w:rsid w:val="005707AF"/>
    <w:rsid w:val="0058208C"/>
    <w:rsid w:val="005914A5"/>
    <w:rsid w:val="005B0F49"/>
    <w:rsid w:val="005B1D09"/>
    <w:rsid w:val="005F5E9C"/>
    <w:rsid w:val="00604918"/>
    <w:rsid w:val="00606230"/>
    <w:rsid w:val="00615F2C"/>
    <w:rsid w:val="00621405"/>
    <w:rsid w:val="006449C9"/>
    <w:rsid w:val="00664BB4"/>
    <w:rsid w:val="0067590D"/>
    <w:rsid w:val="00682DE6"/>
    <w:rsid w:val="006852D2"/>
    <w:rsid w:val="00695051"/>
    <w:rsid w:val="00697BE3"/>
    <w:rsid w:val="006D01CC"/>
    <w:rsid w:val="006D4499"/>
    <w:rsid w:val="006D5D2D"/>
    <w:rsid w:val="006E596C"/>
    <w:rsid w:val="006E7D5D"/>
    <w:rsid w:val="006F40A4"/>
    <w:rsid w:val="007338AB"/>
    <w:rsid w:val="00744D30"/>
    <w:rsid w:val="00753164"/>
    <w:rsid w:val="00765752"/>
    <w:rsid w:val="00773919"/>
    <w:rsid w:val="0078293D"/>
    <w:rsid w:val="007873F7"/>
    <w:rsid w:val="007908F4"/>
    <w:rsid w:val="0079424F"/>
    <w:rsid w:val="007A4FC1"/>
    <w:rsid w:val="007B1DAE"/>
    <w:rsid w:val="007B6291"/>
    <w:rsid w:val="007B65C4"/>
    <w:rsid w:val="007D232B"/>
    <w:rsid w:val="007D5534"/>
    <w:rsid w:val="007F01D0"/>
    <w:rsid w:val="007F344D"/>
    <w:rsid w:val="00805970"/>
    <w:rsid w:val="0082363C"/>
    <w:rsid w:val="00834531"/>
    <w:rsid w:val="00843AC7"/>
    <w:rsid w:val="00845404"/>
    <w:rsid w:val="00873A90"/>
    <w:rsid w:val="00877F3F"/>
    <w:rsid w:val="008A3F0C"/>
    <w:rsid w:val="008A6C17"/>
    <w:rsid w:val="008B0747"/>
    <w:rsid w:val="008C68BB"/>
    <w:rsid w:val="008D5CD8"/>
    <w:rsid w:val="008D6E12"/>
    <w:rsid w:val="008E24B7"/>
    <w:rsid w:val="00935F46"/>
    <w:rsid w:val="009408AE"/>
    <w:rsid w:val="00960D62"/>
    <w:rsid w:val="00970118"/>
    <w:rsid w:val="0097615B"/>
    <w:rsid w:val="009A7029"/>
    <w:rsid w:val="009B0150"/>
    <w:rsid w:val="009B6529"/>
    <w:rsid w:val="009B6A6C"/>
    <w:rsid w:val="00A10CAC"/>
    <w:rsid w:val="00A37A30"/>
    <w:rsid w:val="00A55105"/>
    <w:rsid w:val="00A669E4"/>
    <w:rsid w:val="00A6734D"/>
    <w:rsid w:val="00A81412"/>
    <w:rsid w:val="00A851C7"/>
    <w:rsid w:val="00AA4313"/>
    <w:rsid w:val="00AC102C"/>
    <w:rsid w:val="00B13307"/>
    <w:rsid w:val="00B34577"/>
    <w:rsid w:val="00B42C6E"/>
    <w:rsid w:val="00B42CBA"/>
    <w:rsid w:val="00B43922"/>
    <w:rsid w:val="00B530BF"/>
    <w:rsid w:val="00B54065"/>
    <w:rsid w:val="00B540C9"/>
    <w:rsid w:val="00B65870"/>
    <w:rsid w:val="00B75195"/>
    <w:rsid w:val="00B7535C"/>
    <w:rsid w:val="00B86E34"/>
    <w:rsid w:val="00B86FDA"/>
    <w:rsid w:val="00B95116"/>
    <w:rsid w:val="00BA19DF"/>
    <w:rsid w:val="00BB491E"/>
    <w:rsid w:val="00BB4D46"/>
    <w:rsid w:val="00BD4175"/>
    <w:rsid w:val="00BD63D6"/>
    <w:rsid w:val="00BE662A"/>
    <w:rsid w:val="00BE7F2D"/>
    <w:rsid w:val="00BF7196"/>
    <w:rsid w:val="00CB5EA6"/>
    <w:rsid w:val="00CC7E87"/>
    <w:rsid w:val="00CD2F8B"/>
    <w:rsid w:val="00CD3AF0"/>
    <w:rsid w:val="00CE28EF"/>
    <w:rsid w:val="00CE6302"/>
    <w:rsid w:val="00D31608"/>
    <w:rsid w:val="00D32FBD"/>
    <w:rsid w:val="00D91E59"/>
    <w:rsid w:val="00D9220A"/>
    <w:rsid w:val="00D9313A"/>
    <w:rsid w:val="00DD1741"/>
    <w:rsid w:val="00DE049A"/>
    <w:rsid w:val="00E01A85"/>
    <w:rsid w:val="00E30EC6"/>
    <w:rsid w:val="00E636CA"/>
    <w:rsid w:val="00E846CE"/>
    <w:rsid w:val="00EC2989"/>
    <w:rsid w:val="00ED3E68"/>
    <w:rsid w:val="00ED64F2"/>
    <w:rsid w:val="00ED7016"/>
    <w:rsid w:val="00EF2361"/>
    <w:rsid w:val="00EF7660"/>
    <w:rsid w:val="00F13D79"/>
    <w:rsid w:val="00F321EB"/>
    <w:rsid w:val="00F33523"/>
    <w:rsid w:val="00F41C28"/>
    <w:rsid w:val="00F46632"/>
    <w:rsid w:val="00F7779C"/>
    <w:rsid w:val="00FB0AE8"/>
    <w:rsid w:val="00FD2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766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F766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F7660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F7660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D4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4175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BD63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">
    <w:name w:val="Grille du tableau1"/>
    <w:basedOn w:val="TableauNormal"/>
    <w:next w:val="Grilledutableau"/>
    <w:uiPriority w:val="59"/>
    <w:rsid w:val="002C5C6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4F60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F60C6"/>
  </w:style>
  <w:style w:type="paragraph" w:styleId="Pieddepage">
    <w:name w:val="footer"/>
    <w:basedOn w:val="Normal"/>
    <w:link w:val="PieddepageCar"/>
    <w:uiPriority w:val="99"/>
    <w:unhideWhenUsed/>
    <w:rsid w:val="004F60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60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766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F766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F7660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F7660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D4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4175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BD63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">
    <w:name w:val="Grille du tableau1"/>
    <w:basedOn w:val="TableauNormal"/>
    <w:next w:val="Grilledutableau"/>
    <w:uiPriority w:val="59"/>
    <w:rsid w:val="002C5C6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4F60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F60C6"/>
  </w:style>
  <w:style w:type="paragraph" w:styleId="Pieddepage">
    <w:name w:val="footer"/>
    <w:basedOn w:val="Normal"/>
    <w:link w:val="PieddepageCar"/>
    <w:uiPriority w:val="99"/>
    <w:unhideWhenUsed/>
    <w:rsid w:val="004F60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60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6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0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1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4267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88659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2536">
          <w:marLeft w:val="1728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61873">
          <w:marLeft w:val="1728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56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17279">
          <w:marLeft w:val="1728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3960">
          <w:marLeft w:val="216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171">
          <w:marLeft w:val="216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78669">
          <w:marLeft w:val="1728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47477">
          <w:marLeft w:val="216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96691">
          <w:marLeft w:val="216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0164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1063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54175">
          <w:marLeft w:val="1296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5125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21831">
          <w:marLeft w:val="1728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771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7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6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6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7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2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3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8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7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2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8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7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0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6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96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6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image" Target="media/image10.gif"/><Relationship Id="rId39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70.jpg"/><Relationship Id="rId34" Type="http://schemas.openxmlformats.org/officeDocument/2006/relationships/image" Target="media/image16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microsoft.com/office/2007/relationships/hdphoto" Target="media/hdphoto20.wdp"/><Relationship Id="rId25" Type="http://schemas.openxmlformats.org/officeDocument/2006/relationships/image" Target="media/image9.jpeg"/><Relationship Id="rId33" Type="http://schemas.openxmlformats.org/officeDocument/2006/relationships/image" Target="media/image15.jpeg"/><Relationship Id="rId38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20.png"/><Relationship Id="rId20" Type="http://schemas.openxmlformats.org/officeDocument/2006/relationships/image" Target="media/image7.jpg"/><Relationship Id="rId29" Type="http://schemas.openxmlformats.org/officeDocument/2006/relationships/image" Target="media/image11.jpeg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40.png"/><Relationship Id="rId32" Type="http://schemas.openxmlformats.org/officeDocument/2006/relationships/image" Target="media/image14.png"/><Relationship Id="rId37" Type="http://schemas.openxmlformats.org/officeDocument/2006/relationships/hyperlink" Target="http://www.jetsdencre.fr" TargetMode="External"/><Relationship Id="rId40" Type="http://schemas.openxmlformats.org/officeDocument/2006/relationships/hyperlink" Target="http://www.jetsdencre.fr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8.jpeg"/><Relationship Id="rId28" Type="http://schemas.openxmlformats.org/officeDocument/2006/relationships/image" Target="media/image50.png"/><Relationship Id="rId36" Type="http://schemas.openxmlformats.org/officeDocument/2006/relationships/hyperlink" Target="http://www.obs-presse-lycenne.org" TargetMode="External"/><Relationship Id="rId10" Type="http://schemas.microsoft.com/office/2007/relationships/hdphoto" Target="media/hdphoto1.wdp"/><Relationship Id="rId19" Type="http://schemas.openxmlformats.org/officeDocument/2006/relationships/hyperlink" Target="http://fr.calameo.com/read/0020817186f2da136121e" TargetMode="External"/><Relationship Id="rId31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30.png"/><Relationship Id="rId27" Type="http://schemas.openxmlformats.org/officeDocument/2006/relationships/footer" Target="footer1.xml"/><Relationship Id="rId30" Type="http://schemas.openxmlformats.org/officeDocument/2006/relationships/image" Target="media/image12.wmf"/><Relationship Id="rId35" Type="http://schemas.openxmlformats.org/officeDocument/2006/relationships/hyperlink" Target="http://www.obs-presse-lycenne.org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A17E77-393C-4CAC-B9C1-77BBAC94B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3C79EA8E</Template>
  <TotalTime>23</TotalTime>
  <Pages>15</Pages>
  <Words>2213</Words>
  <Characters>12177</Characters>
  <Application>Microsoft Office Word</Application>
  <DocSecurity>0</DocSecurity>
  <Lines>101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Florence</dc:creator>
  <cp:lastModifiedBy>operateur</cp:lastModifiedBy>
  <cp:revision>11</cp:revision>
  <cp:lastPrinted>2015-01-13T09:25:00Z</cp:lastPrinted>
  <dcterms:created xsi:type="dcterms:W3CDTF">2014-12-18T14:05:00Z</dcterms:created>
  <dcterms:modified xsi:type="dcterms:W3CDTF">2015-01-13T09:26:00Z</dcterms:modified>
</cp:coreProperties>
</file>